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A2CF3" w14:textId="77777777" w:rsidR="00F67157" w:rsidRDefault="00F67157">
      <w:pPr>
        <w:pStyle w:val="a3"/>
        <w:spacing w:before="1"/>
        <w:rPr>
          <w:rFonts w:ascii="Times New Roman"/>
          <w:sz w:val="10"/>
        </w:rPr>
      </w:pPr>
    </w:p>
    <w:p w14:paraId="514B27D7" w14:textId="77777777" w:rsidR="00F67157" w:rsidRDefault="00F67157">
      <w:pPr>
        <w:pStyle w:val="a3"/>
        <w:spacing w:before="1"/>
        <w:rPr>
          <w:rFonts w:ascii="Times New Roman"/>
          <w:sz w:val="10"/>
        </w:rPr>
      </w:pPr>
    </w:p>
    <w:tbl>
      <w:tblPr>
        <w:tblStyle w:val="aa"/>
        <w:tblW w:w="949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2977"/>
        <w:gridCol w:w="6520"/>
      </w:tblGrid>
      <w:tr w:rsidR="005C2178" w:rsidRPr="00DE1E5B" w14:paraId="4AE16A7D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B443A79" w14:textId="77777777" w:rsidR="00F67157" w:rsidRPr="00EB7AA8" w:rsidRDefault="00F67157" w:rsidP="00F17DA4">
            <w:pPr>
              <w:pStyle w:val="a3"/>
              <w:ind w:left="57"/>
              <w:rPr>
                <w:lang w:val="ru-RU"/>
              </w:rPr>
            </w:pPr>
            <w:bookmarkStart w:id="0" w:name="Страница_1"/>
            <w:bookmarkEnd w:id="0"/>
            <w:r w:rsidRPr="00EB7AA8">
              <w:rPr>
                <w:color w:val="313130"/>
                <w:lang w:val="ru-RU"/>
              </w:rPr>
              <w:t>По состоянию на: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38405DB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1977922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4BF25A3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413AB17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1FD0132F" w14:textId="77777777" w:rsidTr="00E03A42">
        <w:trPr>
          <w:trHeight w:val="274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B0ED6DC" w14:textId="26B9E871" w:rsidR="00F67157" w:rsidRPr="00EB7AA8" w:rsidRDefault="00E260F8" w:rsidP="002E2261">
            <w:pPr>
              <w:pStyle w:val="a3"/>
              <w:spacing w:before="130"/>
              <w:ind w:left="57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EB7AA8">
              <w:rPr>
                <w:rFonts w:ascii="DIN Pro Medium" w:hAnsi="DIN Pro Medium" w:cs="DIN Pro Medium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45FD8F8" wp14:editId="2C1375B7">
                      <wp:simplePos x="0" y="0"/>
                      <wp:positionH relativeFrom="page">
                        <wp:posOffset>21747</wp:posOffset>
                      </wp:positionH>
                      <wp:positionV relativeFrom="paragraph">
                        <wp:posOffset>65628</wp:posOffset>
                      </wp:positionV>
                      <wp:extent cx="0" cy="244475"/>
                      <wp:effectExtent l="19050" t="0" r="19050" b="22225"/>
                      <wp:wrapNone/>
                      <wp:docPr id="12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383C2" id="Line 10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7pt,5.15pt" to="1.7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F67157" w:rsidRPr="00EB7AA8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Компания</w:t>
            </w:r>
            <w:r w:rsidR="00DA0919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, ИНН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35570AB" w14:textId="77777777" w:rsidR="00F67157" w:rsidRPr="005949DC" w:rsidRDefault="00F67157" w:rsidP="00AF28BE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4928FFC3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C7CBB5C" w14:textId="77777777" w:rsidR="00EB7AA8" w:rsidRPr="00EB7AA8" w:rsidRDefault="00EB7AA8">
            <w:pPr>
              <w:pStyle w:val="a3"/>
              <w:spacing w:before="130"/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82C5E43" w14:textId="77777777" w:rsidR="00EB7AA8" w:rsidRPr="00DE1E5B" w:rsidRDefault="00EB7AA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1568D251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4E8CA5C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Адрес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1A80231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46BC1158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1592FF6" w14:textId="77777777" w:rsidR="00882ABD" w:rsidRPr="00EB7AA8" w:rsidRDefault="00882ABD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591D599" w14:textId="77777777" w:rsidR="00882ABD" w:rsidRPr="00DE1E5B" w:rsidRDefault="00882AB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0A1E742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7F230BD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Вид объекта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1449F58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02F8B5E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E31A537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19C31CE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6BCE8F34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B0285B0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Контактное лицо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ACFAA8B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6B170A3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E58AFA1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B56A980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8E31F38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03AEE97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Отдел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FDFD45E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1A93B76B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C31A659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7C779AD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BC38A7A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FF047FB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Телефон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006464B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796535F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7A4655B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8D1116D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592A140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D093602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</w:rPr>
            </w:pPr>
            <w:r w:rsidRPr="00EB7AA8">
              <w:rPr>
                <w:color w:val="313130"/>
              </w:rPr>
              <w:t>E-mail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569C40A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C478641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5410A91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B3F08F5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EEC3FE5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EF65125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Сфера деятельности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A93B0A3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085C1680" w14:textId="77777777" w:rsidR="00F67157" w:rsidRPr="00DE1E5B" w:rsidRDefault="00F67157">
      <w:pPr>
        <w:pStyle w:val="a3"/>
        <w:spacing w:before="130"/>
        <w:ind w:left="348"/>
        <w:rPr>
          <w:color w:val="313130"/>
          <w:sz w:val="18"/>
          <w:szCs w:val="18"/>
          <w:lang w:val="ru-RU"/>
        </w:rPr>
      </w:pPr>
    </w:p>
    <w:tbl>
      <w:tblPr>
        <w:tblStyle w:val="aa"/>
        <w:tblW w:w="9433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3"/>
        <w:gridCol w:w="4394"/>
        <w:gridCol w:w="2126"/>
      </w:tblGrid>
      <w:tr w:rsidR="00DE1E5B" w:rsidRPr="00DA0919" w14:paraId="503728AB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D7EBF7" w14:textId="77777777" w:rsidR="00DE1E5B" w:rsidRPr="00C42442" w:rsidRDefault="00C648B6" w:rsidP="002E2261">
            <w:pPr>
              <w:pStyle w:val="a3"/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0197BC3C" wp14:editId="351CF99A">
                      <wp:simplePos x="0" y="0"/>
                      <wp:positionH relativeFrom="page">
                        <wp:posOffset>1938</wp:posOffset>
                      </wp:positionH>
                      <wp:positionV relativeFrom="paragraph">
                        <wp:posOffset>29020</wp:posOffset>
                      </wp:positionV>
                      <wp:extent cx="0" cy="352800"/>
                      <wp:effectExtent l="19050" t="0" r="19050" b="28575"/>
                      <wp:wrapNone/>
                      <wp:docPr id="128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2800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A4524D" id="Line 109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15pt,2.3pt" to=".1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 w:rsidR="00DE1E5B" w:rsidRPr="00C42442"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>Проводимые работы (перечислить вс</w:t>
            </w:r>
            <w:r w:rsidR="00C42442"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 xml:space="preserve">е виды работ, операций, включая   </w:t>
            </w:r>
            <w:r w:rsidR="00DE1E5B" w:rsidRPr="00C42442"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>подготовительные)</w:t>
            </w:r>
          </w:p>
          <w:p w14:paraId="298436CD" w14:textId="77777777" w:rsidR="00DE1E5B" w:rsidRPr="00DE1E5B" w:rsidRDefault="00DE1E5B" w:rsidP="00DE1E5B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924C57" w:rsidRPr="00DA0919" w14:paraId="4687B88E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F200BEC" w14:textId="77777777" w:rsidR="00924C57" w:rsidRPr="00C42442" w:rsidRDefault="00924C57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 xml:space="preserve">Используемые материалы, реагенты (напр., растворители, моющие растворы и пр.)  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B765AD7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DA0919" w14:paraId="2B0F8082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FC0003E" w14:textId="77777777" w:rsidR="005C2178" w:rsidRPr="00C42442" w:rsidRDefault="005C2178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63D63080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DA0919" w14:paraId="6EB1B366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CC1C52F" w14:textId="77777777" w:rsidR="00924C57" w:rsidRPr="00C42442" w:rsidRDefault="00924C57" w:rsidP="009A5104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>Размещение объекта (существующее капитальное здание</w:t>
            </w:r>
            <w:r w:rsidR="009A5104" w:rsidRPr="00C42442">
              <w:rPr>
                <w:rFonts w:cs="Arial"/>
                <w:lang w:val="ru-RU"/>
              </w:rPr>
              <w:t>/</w:t>
            </w:r>
            <w:r w:rsidRPr="00C42442">
              <w:rPr>
                <w:rFonts w:cs="Arial"/>
                <w:lang w:val="ru-RU"/>
              </w:rPr>
              <w:t>вновь возводимое капитальное здание</w:t>
            </w:r>
            <w:r w:rsidR="009A5104" w:rsidRPr="00C42442">
              <w:rPr>
                <w:rFonts w:cs="Arial"/>
                <w:lang w:val="ru-RU"/>
              </w:rPr>
              <w:t>/</w:t>
            </w:r>
            <w:r w:rsidRPr="00C42442">
              <w:rPr>
                <w:rFonts w:cs="Arial"/>
                <w:lang w:val="ru-RU"/>
              </w:rPr>
              <w:t>не утепленные сооружения</w:t>
            </w:r>
            <w:r w:rsidR="009A5104" w:rsidRPr="00C42442">
              <w:rPr>
                <w:rFonts w:cs="Arial"/>
                <w:lang w:val="ru-RU"/>
              </w:rPr>
              <w:t xml:space="preserve">/ </w:t>
            </w:r>
            <w:r w:rsidRPr="00C42442">
              <w:rPr>
                <w:rFonts w:cs="Arial"/>
                <w:lang w:val="ru-RU"/>
              </w:rPr>
              <w:t>открытое пространство)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0B65A45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DA0919" w14:paraId="34DFF5AA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23C41F3" w14:textId="77777777" w:rsidR="005C2178" w:rsidRPr="00C42442" w:rsidRDefault="005C2178" w:rsidP="009A51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4CBAC9E3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DE1E5B" w14:paraId="71745DCC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EE03954" w14:textId="77777777" w:rsidR="00924C57" w:rsidRPr="00C42442" w:rsidRDefault="00924C57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</w:rPr>
            </w:pPr>
            <w:proofErr w:type="spellStart"/>
            <w:r w:rsidRPr="00C42442">
              <w:rPr>
                <w:rFonts w:cs="Arial"/>
              </w:rPr>
              <w:t>Исполнение</w:t>
            </w:r>
            <w:proofErr w:type="spellEnd"/>
            <w:r w:rsidRPr="00C42442">
              <w:rPr>
                <w:rFonts w:cs="Arial"/>
              </w:rPr>
              <w:t xml:space="preserve"> (</w:t>
            </w:r>
            <w:r w:rsidRPr="00C42442">
              <w:rPr>
                <w:rFonts w:cs="Arial"/>
                <w:lang w:val="ru-RU"/>
              </w:rPr>
              <w:t>у</w:t>
            </w:r>
            <w:proofErr w:type="spellStart"/>
            <w:r w:rsidRPr="00C42442">
              <w:rPr>
                <w:rFonts w:cs="Arial"/>
              </w:rPr>
              <w:t>личное</w:t>
            </w:r>
            <w:proofErr w:type="spellEnd"/>
            <w:r w:rsidRPr="00C42442">
              <w:rPr>
                <w:rFonts w:cs="Arial"/>
              </w:rPr>
              <w:t xml:space="preserve">, </w:t>
            </w:r>
            <w:proofErr w:type="spellStart"/>
            <w:r w:rsidRPr="00C42442">
              <w:rPr>
                <w:rFonts w:cs="Arial"/>
              </w:rPr>
              <w:t>внутреннее</w:t>
            </w:r>
            <w:proofErr w:type="spellEnd"/>
            <w:r w:rsidRPr="00C42442">
              <w:rPr>
                <w:rFonts w:cs="Arial"/>
              </w:rPr>
              <w:t>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B03F254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</w:rPr>
            </w:pPr>
          </w:p>
        </w:tc>
      </w:tr>
      <w:tr w:rsidR="005C2178" w:rsidRPr="00DE1E5B" w14:paraId="48C180B4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83F60C9" w14:textId="77777777" w:rsidR="005C2178" w:rsidRPr="00C42442" w:rsidRDefault="005C2178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270B44B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</w:rPr>
            </w:pPr>
          </w:p>
        </w:tc>
      </w:tr>
      <w:tr w:rsidR="00924C57" w:rsidRPr="00DA0919" w14:paraId="5C9B523C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27362F7" w14:textId="77777777" w:rsidR="00924C57" w:rsidRPr="00C42442" w:rsidRDefault="00924C57" w:rsidP="00924C5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>Тип объекта (проходной, тупиковый, секционный)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FA874F2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DA0919" w14:paraId="043C38FB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DAEBE55" w14:textId="77777777" w:rsidR="005C2178" w:rsidRPr="00C42442" w:rsidRDefault="005C2178" w:rsidP="00924C5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43C8AA5B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DA0919" w14:paraId="17836614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562B972" w14:textId="77777777" w:rsidR="00924C57" w:rsidRPr="00C42442" w:rsidRDefault="00924C57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>Габаритные размеры окрашиваемых изделий, мм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771101A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2C9D" w:rsidRPr="00DA0919" w14:paraId="02E6C082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6EFBC53" w14:textId="77777777"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56187253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F92765" w:rsidRPr="00E03A42" w14:paraId="763769FB" w14:textId="77777777" w:rsidTr="00A3798B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973F358" w14:textId="77777777" w:rsidR="00F92765" w:rsidRPr="00C42442" w:rsidRDefault="00F92765" w:rsidP="00A3798B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  <w:lang w:val="ru-RU"/>
              </w:rPr>
              <w:t>Масса изделия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04B790D" w14:textId="77777777" w:rsidR="00F92765" w:rsidRPr="00DE1E5B" w:rsidRDefault="00F92765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0A6F986E" w14:textId="77777777" w:rsidR="00F92765" w:rsidRPr="00E03A42" w:rsidRDefault="00F92765" w:rsidP="00A3798B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кг</w:t>
            </w:r>
          </w:p>
        </w:tc>
      </w:tr>
      <w:tr w:rsidR="00F92765" w:rsidRPr="00DE1E5B" w14:paraId="5F8467AE" w14:textId="77777777" w:rsidTr="00A3798B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6E9C0F6" w14:textId="77777777" w:rsidR="00F92765" w:rsidRPr="00C42442" w:rsidRDefault="00F92765" w:rsidP="00A3798B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9C8419" w14:textId="77777777" w:rsidR="00F92765" w:rsidRPr="00DE1E5B" w:rsidRDefault="00F92765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F92765" w:rsidRPr="00DE1E5B" w14:paraId="457C30FB" w14:textId="77777777" w:rsidTr="00A3798B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58A6BAE" w14:textId="77777777" w:rsidR="00F92765" w:rsidRPr="00C42442" w:rsidRDefault="00F92765" w:rsidP="00A3798B">
            <w:pPr>
              <w:pStyle w:val="a3"/>
              <w:spacing w:before="130"/>
              <w:rPr>
                <w:color w:val="313130"/>
                <w:lang w:val="ru-RU"/>
              </w:rPr>
            </w:pPr>
            <w:proofErr w:type="spellStart"/>
            <w:r>
              <w:rPr>
                <w:rFonts w:cs="Arial"/>
              </w:rPr>
              <w:t>Размер</w:t>
            </w:r>
            <w:proofErr w:type="spellEnd"/>
            <w:r>
              <w:rPr>
                <w:rFonts w:cs="Arial"/>
              </w:rPr>
              <w:t xml:space="preserve"> </w:t>
            </w:r>
            <w:r>
              <w:rPr>
                <w:rFonts w:cs="Arial"/>
                <w:lang w:val="ru-RU"/>
              </w:rPr>
              <w:t xml:space="preserve">камеры </w:t>
            </w:r>
            <w:proofErr w:type="spellStart"/>
            <w:r>
              <w:rPr>
                <w:rFonts w:cs="Arial"/>
              </w:rPr>
              <w:t>внутр</w:t>
            </w:r>
            <w:proofErr w:type="spellEnd"/>
            <w:r>
              <w:rPr>
                <w:rFonts w:cs="Arial"/>
              </w:rPr>
              <w:t>. (</w:t>
            </w:r>
            <w:proofErr w:type="spellStart"/>
            <w:r>
              <w:rPr>
                <w:rFonts w:cs="Arial"/>
              </w:rPr>
              <w:t>ДхШхВ</w:t>
            </w:r>
            <w:proofErr w:type="spellEnd"/>
            <w:r>
              <w:rPr>
                <w:rFonts w:cs="Arial"/>
              </w:rPr>
              <w:t>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716A6E0" w14:textId="77777777" w:rsidR="00F92765" w:rsidRDefault="00F92765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448309A0" w14:textId="77777777" w:rsidR="000C7F5A" w:rsidRDefault="000C7F5A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5A51DA83" w14:textId="4B0CC8E0" w:rsidR="000C7F5A" w:rsidRPr="00DE1E5B" w:rsidRDefault="000C7F5A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1138A770" w14:textId="77777777" w:rsidR="00F92765" w:rsidRPr="00DE1E5B" w:rsidRDefault="00F92765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C42442">
              <w:rPr>
                <w:color w:val="313130"/>
                <w:lang w:val="ru-RU"/>
              </w:rPr>
              <w:t>мм</w:t>
            </w:r>
          </w:p>
        </w:tc>
      </w:tr>
      <w:tr w:rsidR="000D2C9D" w:rsidRPr="00DE1E5B" w14:paraId="1FDDD9FC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86FD6FD" w14:textId="77777777" w:rsidR="000D2C9D" w:rsidRPr="00C42442" w:rsidRDefault="000D2C9D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77E88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14:paraId="153AD6C8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D006354" w14:textId="151D342F" w:rsidR="00E03A42" w:rsidRPr="00C42442" w:rsidRDefault="00F92765" w:rsidP="00E03A42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 xml:space="preserve">Размер </w:t>
            </w:r>
            <w:proofErr w:type="spellStart"/>
            <w:r>
              <w:rPr>
                <w:color w:val="313130"/>
                <w:lang w:val="ru-RU"/>
              </w:rPr>
              <w:t>наружн</w:t>
            </w:r>
            <w:proofErr w:type="spellEnd"/>
            <w:r>
              <w:rPr>
                <w:color w:val="313130"/>
                <w:lang w:val="ru-RU"/>
              </w:rPr>
              <w:t>. (</w:t>
            </w:r>
            <w:proofErr w:type="spellStart"/>
            <w:r>
              <w:rPr>
                <w:color w:val="313130"/>
                <w:lang w:val="ru-RU"/>
              </w:rPr>
              <w:t>ДхШхВ</w:t>
            </w:r>
            <w:proofErr w:type="spellEnd"/>
            <w:r>
              <w:rPr>
                <w:color w:val="313130"/>
                <w:lang w:val="ru-RU"/>
              </w:rPr>
              <w:t xml:space="preserve">) </w:t>
            </w:r>
            <w:r>
              <w:rPr>
                <w:color w:val="313130"/>
                <w:lang w:val="ru-RU"/>
              </w:rPr>
              <w:lastRenderedPageBreak/>
              <w:t>или внешние ограничения на размер камеры*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8D51E2F" w14:textId="77777777" w:rsidR="00E03A42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00EF7FD3" w14:textId="5638A2F5" w:rsidR="000C7F5A" w:rsidRDefault="000C7F5A" w:rsidP="000C7F5A">
            <w:pPr>
              <w:rPr>
                <w:lang w:val="ru-RU"/>
              </w:rPr>
            </w:pPr>
          </w:p>
          <w:p w14:paraId="55D08584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4A1301CB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506450F8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0CD31ABA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7366834A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5C4CEC38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648A1C4B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3939BA4D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0036CC5D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1BC75FBF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210A5B3A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7F4ED562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5E4A4BF5" w14:textId="6D62EF92" w:rsidR="000C7F5A" w:rsidRDefault="000C7F5A" w:rsidP="000C7F5A">
            <w:pPr>
              <w:rPr>
                <w:color w:val="313130"/>
                <w:sz w:val="18"/>
                <w:szCs w:val="18"/>
                <w:lang w:val="ru-RU"/>
              </w:rPr>
            </w:pPr>
          </w:p>
          <w:p w14:paraId="078DB54B" w14:textId="6270BE75" w:rsidR="000C7F5A" w:rsidRPr="000C7F5A" w:rsidRDefault="000C7F5A" w:rsidP="000C7F5A">
            <w:pPr>
              <w:rPr>
                <w:sz w:val="18"/>
                <w:szCs w:val="18"/>
                <w:lang w:val="ru-RU"/>
              </w:rPr>
            </w:pPr>
          </w:p>
          <w:p w14:paraId="1A4781E5" w14:textId="77777777" w:rsidR="000C7F5A" w:rsidRPr="000C7F5A" w:rsidRDefault="000C7F5A" w:rsidP="000C7F5A">
            <w:pPr>
              <w:rPr>
                <w:sz w:val="18"/>
                <w:szCs w:val="18"/>
                <w:lang w:val="ru-RU"/>
              </w:rPr>
            </w:pPr>
          </w:p>
          <w:p w14:paraId="0299EF5E" w14:textId="6680919C" w:rsidR="000C7F5A" w:rsidRPr="000C7F5A" w:rsidRDefault="000C7F5A" w:rsidP="000C7F5A">
            <w:pPr>
              <w:rPr>
                <w:sz w:val="18"/>
                <w:szCs w:val="18"/>
                <w:lang w:val="ru-RU"/>
              </w:rPr>
            </w:pPr>
          </w:p>
          <w:p w14:paraId="6D5EEACF" w14:textId="77777777" w:rsidR="000C7F5A" w:rsidRPr="000C7F5A" w:rsidRDefault="000C7F5A" w:rsidP="000C7F5A">
            <w:pPr>
              <w:rPr>
                <w:sz w:val="18"/>
                <w:szCs w:val="18"/>
                <w:lang w:val="ru-RU"/>
              </w:rPr>
            </w:pPr>
          </w:p>
          <w:p w14:paraId="7E3AC990" w14:textId="3053836A" w:rsidR="000C7F5A" w:rsidRPr="000C7F5A" w:rsidRDefault="000C7F5A" w:rsidP="000C7F5A">
            <w:pPr>
              <w:rPr>
                <w:sz w:val="18"/>
                <w:szCs w:val="18"/>
                <w:lang w:val="ru-RU"/>
              </w:rPr>
            </w:pPr>
          </w:p>
          <w:p w14:paraId="0EE534C8" w14:textId="77777777" w:rsidR="000C7F5A" w:rsidRPr="000C7F5A" w:rsidRDefault="000C7F5A" w:rsidP="000C7F5A">
            <w:pPr>
              <w:rPr>
                <w:sz w:val="18"/>
                <w:szCs w:val="18"/>
                <w:lang w:val="ru-RU"/>
              </w:rPr>
            </w:pPr>
          </w:p>
          <w:p w14:paraId="72361B1D" w14:textId="20BB0C2B" w:rsidR="000C7F5A" w:rsidRPr="000C7F5A" w:rsidRDefault="000C7F5A" w:rsidP="000C7F5A">
            <w:pPr>
              <w:rPr>
                <w:sz w:val="18"/>
                <w:szCs w:val="18"/>
                <w:lang w:val="ru-RU"/>
              </w:rPr>
            </w:pPr>
          </w:p>
          <w:p w14:paraId="42CE7F00" w14:textId="77777777" w:rsidR="000C7F5A" w:rsidRPr="000C7F5A" w:rsidRDefault="000C7F5A" w:rsidP="000C7F5A">
            <w:pPr>
              <w:rPr>
                <w:sz w:val="18"/>
                <w:szCs w:val="18"/>
                <w:lang w:val="ru-RU"/>
              </w:rPr>
            </w:pPr>
          </w:p>
          <w:p w14:paraId="32B4AFEE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32EF4BA2" w14:textId="7F078370" w:rsidR="000C7F5A" w:rsidRPr="000C7F5A" w:rsidRDefault="000C7F5A" w:rsidP="000C7F5A">
            <w:pPr>
              <w:rPr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03C1295F" w14:textId="501B7E27" w:rsidR="00E03A42" w:rsidRDefault="00E03A42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color w:val="313130"/>
                <w:lang w:val="ru-RU"/>
              </w:rPr>
              <w:lastRenderedPageBreak/>
              <w:t>мм</w:t>
            </w:r>
          </w:p>
          <w:p w14:paraId="167275F5" w14:textId="3867A78B" w:rsidR="000C7F5A" w:rsidRDefault="000C7F5A" w:rsidP="000C7F5A">
            <w:pPr>
              <w:rPr>
                <w:color w:val="313130"/>
                <w:lang w:val="ru-RU"/>
              </w:rPr>
            </w:pPr>
          </w:p>
          <w:p w14:paraId="7B935F07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0BFE5DF8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452FDD76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4791B86A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4057D977" w14:textId="77777777" w:rsidR="000C7F5A" w:rsidRPr="000C7F5A" w:rsidRDefault="000C7F5A" w:rsidP="000C7F5A">
            <w:pPr>
              <w:rPr>
                <w:lang w:val="ru-RU"/>
              </w:rPr>
            </w:pPr>
          </w:p>
          <w:p w14:paraId="21354F95" w14:textId="245CC807" w:rsidR="000C7F5A" w:rsidRPr="000C7F5A" w:rsidRDefault="000C7F5A" w:rsidP="000C7F5A">
            <w:pPr>
              <w:rPr>
                <w:lang w:val="ru-RU"/>
              </w:rPr>
            </w:pPr>
          </w:p>
        </w:tc>
      </w:tr>
      <w:tr w:rsidR="000D2C9D" w:rsidRPr="00E03A42" w14:paraId="0BF2C4DF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D4E6D5B" w14:textId="77777777" w:rsidR="000D2C9D" w:rsidRPr="00C42442" w:rsidRDefault="000D2C9D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14C60677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DA0919" w14:paraId="332E6B9C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B7756FB" w14:textId="77777777" w:rsidR="00924C57" w:rsidRPr="00C42442" w:rsidRDefault="00D1348F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>Способ транспортировки изделий в камеру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C50CF53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2C9D" w:rsidRPr="00DA0919" w14:paraId="17ED6D86" w14:textId="77777777" w:rsidTr="004917C7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6E30BF4" w14:textId="77777777"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1F4E3FAC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917C7" w:rsidRPr="004917C7" w14:paraId="0C1E1A16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A8F5E76" w14:textId="77777777" w:rsidR="004917C7" w:rsidRPr="00C42442" w:rsidRDefault="004917C7" w:rsidP="004917C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>Колея изделий (</w:t>
            </w:r>
            <w:proofErr w:type="gramStart"/>
            <w:r w:rsidRPr="00C42442">
              <w:rPr>
                <w:rFonts w:cs="Arial"/>
                <w:lang w:val="ru-RU"/>
              </w:rPr>
              <w:t>расстояние  между</w:t>
            </w:r>
            <w:proofErr w:type="gramEnd"/>
            <w:r w:rsidRPr="00C42442">
              <w:rPr>
                <w:rFonts w:cs="Arial"/>
                <w:lang w:val="ru-RU"/>
              </w:rPr>
              <w:t xml:space="preserve"> внутренними сторонами колес при их наличии)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92791DC" w14:textId="77777777" w:rsidR="004917C7" w:rsidRPr="00DE1E5B" w:rsidRDefault="004917C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3E137937" w14:textId="77777777" w:rsidR="004917C7" w:rsidRPr="004917C7" w:rsidRDefault="004917C7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917C7">
              <w:rPr>
                <w:color w:val="313130"/>
                <w:lang w:val="ru-RU"/>
              </w:rPr>
              <w:t>мм</w:t>
            </w:r>
          </w:p>
        </w:tc>
      </w:tr>
      <w:tr w:rsidR="000D2C9D" w:rsidRPr="004917C7" w14:paraId="3DA0FFBE" w14:textId="77777777" w:rsidTr="004917C7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9DB6F11" w14:textId="77777777"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7240DE67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DA0919" w14:paraId="547ECE63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47FEC45" w14:textId="77777777" w:rsidR="00924C57" w:rsidRPr="00C42442" w:rsidRDefault="001105A8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>Возможность проведения фундаментных работ, организации приямка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A980183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1348F" w:rsidRPr="00DA0919" w14:paraId="66756A93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FC096F7" w14:textId="77777777" w:rsidR="009A5104" w:rsidRPr="00C42442" w:rsidRDefault="009A5104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3A6C43E5" w14:textId="77777777"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DE1E5B" w14:paraId="2858F64B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86870F" w14:textId="77777777" w:rsidR="00DE1E5B" w:rsidRPr="00F90050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F90050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33A05E71" wp14:editId="2A53DDB2">
                      <wp:simplePos x="0" y="0"/>
                      <wp:positionH relativeFrom="page">
                        <wp:posOffset>1060</wp:posOffset>
                      </wp:positionH>
                      <wp:positionV relativeFrom="paragraph">
                        <wp:posOffset>73660</wp:posOffset>
                      </wp:positionV>
                      <wp:extent cx="0" cy="243205"/>
                      <wp:effectExtent l="19050" t="0" r="19050" b="23495"/>
                      <wp:wrapNone/>
                      <wp:docPr id="1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F00084" id="Line 109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1pt,5.8pt" to="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DvIAIAAEM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F90050"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  <w:t>Требования к конструкции камеры</w:t>
            </w:r>
          </w:p>
          <w:p w14:paraId="60F81560" w14:textId="77777777"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1348F" w:rsidRPr="00DA0919" w14:paraId="18BC4AC2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7ED5CBB" w14:textId="77777777" w:rsidR="00D1348F" w:rsidRPr="0045743E" w:rsidRDefault="008A106B" w:rsidP="009A5104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t>Тип ворот (распашные, откатные</w:t>
            </w:r>
            <w:r w:rsidR="0045743E">
              <w:rPr>
                <w:rFonts w:cs="Arial"/>
                <w:lang w:val="ru-RU"/>
              </w:rPr>
              <w:t>/</w:t>
            </w:r>
            <w:r w:rsidRPr="0045743E">
              <w:rPr>
                <w:rFonts w:cs="Arial"/>
                <w:lang w:val="ru-RU"/>
              </w:rPr>
              <w:t>подъемно-секционные</w:t>
            </w:r>
            <w:r w:rsidR="0045743E">
              <w:rPr>
                <w:rFonts w:cs="Arial"/>
                <w:lang w:val="ru-RU"/>
              </w:rPr>
              <w:t>/</w:t>
            </w:r>
            <w:r w:rsidRPr="0045743E">
              <w:rPr>
                <w:rFonts w:cs="Arial"/>
                <w:lang w:val="ru-RU"/>
              </w:rPr>
              <w:t>рольставни и пр.)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80B68B1" w14:textId="77777777" w:rsidR="00D1348F" w:rsidRPr="00DE1E5B" w:rsidRDefault="00D1348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DA0919" w14:paraId="0A9AE1FC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A8CC301" w14:textId="77777777" w:rsidR="0045743E" w:rsidRPr="0045743E" w:rsidRDefault="0045743E" w:rsidP="009A51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1BEA0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14:paraId="3E0CA6D5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2DC3C90" w14:textId="77777777" w:rsidR="00E03A42" w:rsidRPr="0045743E" w:rsidRDefault="00E03A42" w:rsidP="00E03A42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t>Ра</w:t>
            </w:r>
            <w:r>
              <w:rPr>
                <w:rFonts w:cs="Arial"/>
                <w:lang w:val="ru-RU"/>
              </w:rPr>
              <w:t>змер проема ворот в свете (</w:t>
            </w:r>
            <w:proofErr w:type="spellStart"/>
            <w:r>
              <w:rPr>
                <w:rFonts w:cs="Arial"/>
                <w:lang w:val="ru-RU"/>
              </w:rPr>
              <w:t>ШхВ</w:t>
            </w:r>
            <w:proofErr w:type="spellEnd"/>
            <w:r>
              <w:rPr>
                <w:rFonts w:cs="Arial"/>
                <w:lang w:val="ru-RU"/>
              </w:rPr>
              <w:t>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60C4D1D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20F6FB1F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45743E">
              <w:rPr>
                <w:rFonts w:cs="Arial"/>
                <w:lang w:val="ru-RU"/>
              </w:rPr>
              <w:t>мм</w:t>
            </w:r>
          </w:p>
        </w:tc>
      </w:tr>
      <w:tr w:rsidR="0045743E" w:rsidRPr="00E03A42" w14:paraId="6BF48E70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66919AA" w14:textId="77777777"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090A51E6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DA0919" w14:paraId="1130198C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0094D22" w14:textId="77777777" w:rsidR="008A106B" w:rsidRPr="0045743E" w:rsidRDefault="008A106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t>Количество и расположение сервисных (аварийных) дверей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FE0E14D" w14:textId="77777777"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DA0919" w14:paraId="5145FBFE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D50C9C7" w14:textId="77777777"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F59C0CB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DE1E5B" w14:paraId="1D626D94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4E12DB9" w14:textId="77777777" w:rsidR="008A106B" w:rsidRPr="0045743E" w:rsidRDefault="008A106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proofErr w:type="spellStart"/>
            <w:r w:rsidRPr="0045743E">
              <w:rPr>
                <w:rFonts w:cs="Arial"/>
              </w:rPr>
              <w:t>Тип</w:t>
            </w:r>
            <w:proofErr w:type="spellEnd"/>
            <w:r w:rsidRPr="0045743E">
              <w:rPr>
                <w:rFonts w:cs="Arial"/>
              </w:rPr>
              <w:t xml:space="preserve"> </w:t>
            </w:r>
            <w:proofErr w:type="spellStart"/>
            <w:r w:rsidRPr="0045743E">
              <w:rPr>
                <w:rFonts w:cs="Arial"/>
              </w:rPr>
              <w:t>сервисных</w:t>
            </w:r>
            <w:proofErr w:type="spellEnd"/>
            <w:r w:rsidRPr="0045743E">
              <w:rPr>
                <w:rFonts w:cs="Arial"/>
              </w:rPr>
              <w:t xml:space="preserve"> </w:t>
            </w:r>
            <w:proofErr w:type="spellStart"/>
            <w:r w:rsidRPr="0045743E">
              <w:rPr>
                <w:rFonts w:cs="Arial"/>
              </w:rPr>
              <w:t>дверей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DA3BBA4" w14:textId="77777777"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DE1E5B" w14:paraId="64C1601F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41288ED" w14:textId="77777777" w:rsidR="0045743E" w:rsidRPr="0045743E" w:rsidRDefault="0045743E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61BD4D9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DA0919" w14:paraId="56ABE210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991768D" w14:textId="77777777" w:rsidR="008A106B" w:rsidRPr="0045743E" w:rsidRDefault="008A106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lastRenderedPageBreak/>
              <w:t>Наличие приямка для окраски снизу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C7DF1A4" w14:textId="77777777"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DA0919" w14:paraId="1D7BE5CB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B0C7694" w14:textId="77777777"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482DBB6B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DA0919" w14:paraId="7A547A7E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52B6221" w14:textId="77777777" w:rsidR="008A106B" w:rsidRPr="0045743E" w:rsidRDefault="008A106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t>Количество и расположение точек подключения сжатого воздуха (в т.ч. в приямке)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C606D78" w14:textId="77777777"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DA0919" w14:paraId="7C986C48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5EC352D" w14:textId="77777777"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1C0CD80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DA0919" w14:paraId="7A279144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E7EFC9D" w14:textId="77777777" w:rsidR="008A106B" w:rsidRPr="0045743E" w:rsidRDefault="008A106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t>Максимальная нагрузка на ось, на точку опоры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8AE19FB" w14:textId="77777777"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DA0919" w14:paraId="362795E9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AFCCACC" w14:textId="77777777"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EFCDFEF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DA0919" w14:paraId="6A3F1FA4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7AEED6E" w14:textId="77777777" w:rsidR="008A106B" w:rsidRPr="0045743E" w:rsidRDefault="008A106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t>Требования к освещению и освещенности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CD74A02" w14:textId="77777777"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2B7AD6" w14:paraId="29AC11EF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ADCC98" w14:textId="77777777" w:rsidR="002B7AD6" w:rsidRDefault="002B7AD6" w:rsidP="00AA6277">
            <w:pPr>
              <w:pStyle w:val="a3"/>
              <w:spacing w:before="130"/>
              <w:rPr>
                <w:rFonts w:ascii="DIN Pro Medium" w:hAnsi="DIN Pro Medium" w:cs="DIN Pro Medium"/>
                <w:sz w:val="18"/>
                <w:szCs w:val="18"/>
                <w:lang w:val="ru-RU"/>
              </w:rPr>
            </w:pPr>
          </w:p>
          <w:p w14:paraId="308E99EB" w14:textId="77777777" w:rsidR="00DE1E5B" w:rsidRPr="00CE5329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E6CC02E" wp14:editId="5D1583FB">
                      <wp:simplePos x="0" y="0"/>
                      <wp:positionH relativeFrom="page">
                        <wp:posOffset>33655</wp:posOffset>
                      </wp:positionH>
                      <wp:positionV relativeFrom="paragraph">
                        <wp:posOffset>78616</wp:posOffset>
                      </wp:positionV>
                      <wp:extent cx="0" cy="243205"/>
                      <wp:effectExtent l="19050" t="0" r="19050" b="23495"/>
                      <wp:wrapNone/>
                      <wp:docPr id="11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311DB9" id="Line 109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.65pt,6.2pt" to="2.6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is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1D751F8F" wp14:editId="31486F97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C45643" id="Line 109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DN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y8GDN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42EDC800" wp14:editId="371E812A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2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9DCB7" id="Line 109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W0Zu1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rFonts w:ascii="DIN Pro Medium" w:hAnsi="DIN Pro Medium" w:cs="DIN Pro Medium"/>
                <w:sz w:val="18"/>
                <w:szCs w:val="18"/>
                <w:lang w:val="ru-RU"/>
              </w:rPr>
              <w:t xml:space="preserve"> </w:t>
            </w:r>
            <w:r w:rsidRPr="00CE5329">
              <w:rPr>
                <w:rFonts w:ascii="DIN Pro Medium" w:hAnsi="DIN Pro Medium" w:cs="DIN Pro Medium"/>
                <w:sz w:val="24"/>
                <w:szCs w:val="24"/>
                <w:lang w:val="ru-RU"/>
              </w:rPr>
              <w:t>Технологические операции и технологические режимы</w:t>
            </w:r>
          </w:p>
          <w:p w14:paraId="69B396C6" w14:textId="77777777"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DE1E5B" w14:paraId="50316CC5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938B5CC" w14:textId="77777777" w:rsidR="00AE62AF" w:rsidRPr="0065767E" w:rsidRDefault="00AE62AF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proofErr w:type="spellStart"/>
            <w:r w:rsidRPr="0065767E">
              <w:rPr>
                <w:rFonts w:cs="Arial"/>
              </w:rPr>
              <w:t>Виды</w:t>
            </w:r>
            <w:proofErr w:type="spellEnd"/>
            <w:r w:rsidRPr="0065767E">
              <w:rPr>
                <w:rFonts w:cs="Arial"/>
              </w:rPr>
              <w:t xml:space="preserve"> </w:t>
            </w:r>
            <w:proofErr w:type="spellStart"/>
            <w:r w:rsidRPr="0065767E">
              <w:rPr>
                <w:rFonts w:cs="Arial"/>
              </w:rPr>
              <w:t>применяемых</w:t>
            </w:r>
            <w:proofErr w:type="spellEnd"/>
            <w:r w:rsidRPr="0065767E">
              <w:rPr>
                <w:rFonts w:cs="Arial"/>
              </w:rPr>
              <w:t xml:space="preserve"> ЛКМ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FA320E3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DE1E5B" w14:paraId="505A53AD" w14:textId="77777777" w:rsidTr="004917C7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326A646" w14:textId="77777777" w:rsidR="00CE5329" w:rsidRPr="0065767E" w:rsidRDefault="00CE5329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C583B3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917C7" w:rsidRPr="00DE1E5B" w14:paraId="35F3D6BC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448F209" w14:textId="77777777" w:rsidR="004917C7" w:rsidRPr="0065767E" w:rsidRDefault="004917C7" w:rsidP="004917C7">
            <w:pPr>
              <w:pStyle w:val="a3"/>
              <w:spacing w:before="130"/>
              <w:rPr>
                <w:color w:val="313130"/>
                <w:lang w:val="ru-RU"/>
              </w:rPr>
            </w:pPr>
            <w:proofErr w:type="spellStart"/>
            <w:r>
              <w:rPr>
                <w:rFonts w:cs="Arial"/>
              </w:rPr>
              <w:t>Температура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при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покраске</w:t>
            </w:r>
            <w:proofErr w:type="spellEnd"/>
            <w:r w:rsidRPr="0065767E">
              <w:rPr>
                <w:rFonts w:cs="Arial"/>
              </w:rPr>
              <w:t xml:space="preserve"> 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D7A031B" w14:textId="77777777" w:rsidR="004917C7" w:rsidRPr="00DE1E5B" w:rsidRDefault="004917C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7CD619B7" w14:textId="77777777" w:rsidR="004917C7" w:rsidRDefault="004917C7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917C7">
              <w:rPr>
                <w:color w:val="313130"/>
                <w:lang w:val="ru-RU"/>
              </w:rPr>
              <w:t>°С</w:t>
            </w:r>
          </w:p>
          <w:p w14:paraId="3CA58BE0" w14:textId="77777777" w:rsidR="002A1E7A" w:rsidRPr="004917C7" w:rsidRDefault="002A1E7A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CE5329" w:rsidRPr="00DE1E5B" w14:paraId="38BF51F5" w14:textId="77777777" w:rsidTr="00055D3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681B346" w14:textId="77777777" w:rsidR="00CE5329" w:rsidRPr="0065767E" w:rsidRDefault="00CE5329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18C7817D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DA0919" w14:paraId="20716F76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EB7EAAA" w14:textId="77777777" w:rsidR="00AE62AF" w:rsidRPr="0065767E" w:rsidRDefault="00AE62AF" w:rsidP="00AE62AF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65767E">
              <w:rPr>
                <w:rFonts w:cs="Arial"/>
                <w:lang w:val="ru-RU"/>
              </w:rPr>
              <w:t>Температурный режим при сушке, (скорость нагрева, плавность нагрева, максимальная температура, °С и пр.)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0B23A40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DA0919" w14:paraId="66A9ADEC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ACDBCE9" w14:textId="77777777" w:rsidR="00CE5329" w:rsidRPr="0065767E" w:rsidRDefault="00CE5329" w:rsidP="00AE62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1D51595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DE1E5B" w14:paraId="0C945553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6822ACE" w14:textId="77777777" w:rsidR="00AE62AF" w:rsidRPr="0065767E" w:rsidRDefault="00E74473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proofErr w:type="spellStart"/>
            <w:r w:rsidRPr="0065767E">
              <w:rPr>
                <w:rFonts w:cs="Arial"/>
              </w:rPr>
              <w:t>Продолжительность</w:t>
            </w:r>
            <w:proofErr w:type="spellEnd"/>
            <w:r w:rsidRPr="0065767E">
              <w:rPr>
                <w:rFonts w:cs="Arial"/>
              </w:rPr>
              <w:t xml:space="preserve"> </w:t>
            </w:r>
            <w:proofErr w:type="spellStart"/>
            <w:r w:rsidRPr="0065767E">
              <w:rPr>
                <w:rFonts w:cs="Arial"/>
              </w:rPr>
              <w:t>сушки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AB0D2D1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DE1E5B" w14:paraId="3D8D00A2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19A09E0" w14:textId="77777777" w:rsidR="00CE5329" w:rsidRPr="0065767E" w:rsidRDefault="00CE5329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D799D1B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DE1E5B" w14:paraId="25032F66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55E0903" w14:textId="77777777" w:rsidR="00AE62AF" w:rsidRPr="0065767E" w:rsidRDefault="00E74473" w:rsidP="009A5104">
            <w:pPr>
              <w:pStyle w:val="a3"/>
              <w:tabs>
                <w:tab w:val="left" w:pos="1809"/>
              </w:tabs>
              <w:spacing w:before="130"/>
              <w:rPr>
                <w:color w:val="313130"/>
                <w:lang w:val="ru-RU"/>
              </w:rPr>
            </w:pPr>
            <w:proofErr w:type="spellStart"/>
            <w:r w:rsidRPr="0065767E">
              <w:rPr>
                <w:rFonts w:cs="Arial"/>
              </w:rPr>
              <w:t>Способ</w:t>
            </w:r>
            <w:proofErr w:type="spellEnd"/>
            <w:r w:rsidRPr="0065767E">
              <w:rPr>
                <w:rFonts w:cs="Arial"/>
              </w:rPr>
              <w:t xml:space="preserve"> </w:t>
            </w:r>
            <w:proofErr w:type="spellStart"/>
            <w:r w:rsidRPr="0065767E">
              <w:rPr>
                <w:rFonts w:cs="Arial"/>
              </w:rPr>
              <w:t>нагрева</w:t>
            </w:r>
            <w:proofErr w:type="spellEnd"/>
            <w:r w:rsidRPr="0065767E">
              <w:rPr>
                <w:rFonts w:cs="Arial"/>
              </w:rPr>
              <w:t xml:space="preserve"> (</w:t>
            </w:r>
            <w:proofErr w:type="spellStart"/>
            <w:r w:rsidRPr="0065767E">
              <w:rPr>
                <w:rFonts w:cs="Arial"/>
              </w:rPr>
              <w:t>конвективный</w:t>
            </w:r>
            <w:proofErr w:type="spellEnd"/>
            <w:r w:rsidR="009A5104" w:rsidRPr="0065767E">
              <w:rPr>
                <w:rFonts w:cs="Arial"/>
              </w:rPr>
              <w:t xml:space="preserve">/ </w:t>
            </w:r>
            <w:proofErr w:type="spellStart"/>
            <w:r w:rsidRPr="0065767E">
              <w:rPr>
                <w:rFonts w:cs="Arial"/>
              </w:rPr>
              <w:t>радиационный</w:t>
            </w:r>
            <w:proofErr w:type="spellEnd"/>
            <w:r w:rsidRPr="0065767E">
              <w:rPr>
                <w:rFonts w:cs="Arial"/>
              </w:rPr>
              <w:t>)</w:t>
            </w:r>
            <w:r w:rsidRPr="0065767E">
              <w:rPr>
                <w:color w:val="313130"/>
                <w:lang w:val="ru-RU"/>
              </w:rPr>
              <w:tab/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38CA0D6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5767E" w:rsidRPr="00DE1E5B" w14:paraId="20959E6F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63E26FD" w14:textId="77777777" w:rsidR="0065767E" w:rsidRPr="0065767E" w:rsidRDefault="0065767E" w:rsidP="009A5104">
            <w:pPr>
              <w:pStyle w:val="a3"/>
              <w:tabs>
                <w:tab w:val="left" w:pos="1809"/>
              </w:tabs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196A5D9A" w14:textId="77777777"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14:paraId="2287FCE0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6EBD8B9" w14:textId="77777777" w:rsidR="00E03A42" w:rsidRPr="0065767E" w:rsidRDefault="00E03A42" w:rsidP="00E03A42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65767E">
              <w:rPr>
                <w:rFonts w:cs="Arial"/>
                <w:lang w:val="ru-RU"/>
              </w:rPr>
              <w:t xml:space="preserve">Требования к точности </w:t>
            </w:r>
            <w:r>
              <w:rPr>
                <w:rFonts w:cs="Arial"/>
                <w:lang w:val="ru-RU"/>
              </w:rPr>
              <w:t>поддержания температуры</w:t>
            </w:r>
            <w:r w:rsidRPr="0065767E">
              <w:rPr>
                <w:rFonts w:cs="Arial"/>
                <w:lang w:val="ru-RU"/>
              </w:rPr>
              <w:t xml:space="preserve"> 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0E6073A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53B003A0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65767E">
              <w:rPr>
                <w:rFonts w:cs="Arial"/>
                <w:lang w:val="ru-RU"/>
              </w:rPr>
              <w:t>°С</w:t>
            </w:r>
          </w:p>
        </w:tc>
      </w:tr>
      <w:tr w:rsidR="0065767E" w:rsidRPr="00E03A42" w14:paraId="0439AAE4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5FCD87E" w14:textId="77777777"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600A3FAD" w14:textId="77777777"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DA0919" w14:paraId="48B40F48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35D948B" w14:textId="77777777" w:rsidR="00AE62AF" w:rsidRPr="0065767E" w:rsidRDefault="00E74473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65767E">
              <w:rPr>
                <w:rFonts w:cs="Arial"/>
                <w:lang w:val="ru-RU"/>
              </w:rPr>
              <w:t>Требования к влажности воздуха (если установлены технологическими картами)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8185650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5767E" w:rsidRPr="00DA0919" w14:paraId="090F9CE8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EBB1D4A" w14:textId="77777777"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2B5F7B72" w14:textId="77777777"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14:paraId="5811841F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703379D" w14:textId="77777777" w:rsidR="00E03A42" w:rsidRPr="0065767E" w:rsidRDefault="00E03A42" w:rsidP="00E03A42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Максимальный расход ЛКМ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17958E1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77537738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65767E">
              <w:rPr>
                <w:rFonts w:cs="Arial"/>
                <w:lang w:val="ru-RU"/>
              </w:rPr>
              <w:t>г/мин</w:t>
            </w:r>
          </w:p>
        </w:tc>
      </w:tr>
      <w:tr w:rsidR="0065767E" w:rsidRPr="00E03A42" w14:paraId="1ABA7904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3067EF1" w14:textId="77777777"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40A9B0" w14:textId="77777777"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14:paraId="604CDE0F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EC14B24" w14:textId="77777777" w:rsidR="00E03A42" w:rsidRPr="0065767E" w:rsidRDefault="00E03A42" w:rsidP="00E03A42">
            <w:pPr>
              <w:pStyle w:val="a3"/>
              <w:spacing w:before="130"/>
              <w:rPr>
                <w:rFonts w:cs="Arial"/>
                <w:lang w:val="ru-RU"/>
              </w:rPr>
            </w:pPr>
            <w:r w:rsidRPr="0065767E">
              <w:rPr>
                <w:rFonts w:cs="Arial"/>
                <w:lang w:val="ru-RU"/>
              </w:rPr>
              <w:t xml:space="preserve">Вид растворителей и </w:t>
            </w:r>
            <w:r>
              <w:rPr>
                <w:rFonts w:cs="Arial"/>
                <w:lang w:val="ru-RU"/>
              </w:rPr>
              <w:t xml:space="preserve">содержание растворителей в ЛКМ 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86CA939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5BA4E75E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rFonts w:cs="Arial"/>
                <w:lang w:val="ru-RU"/>
              </w:rPr>
              <w:t>вес. %</w:t>
            </w:r>
          </w:p>
        </w:tc>
      </w:tr>
      <w:tr w:rsidR="0065767E" w:rsidRPr="00E03A42" w14:paraId="24830302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FEFC847" w14:textId="77777777"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E33C09" w14:textId="77777777"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14:paraId="0E1697C0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117201E" w14:textId="77777777" w:rsidR="00E03A42" w:rsidRPr="0065767E" w:rsidRDefault="00E03A42" w:rsidP="00E03A42">
            <w:pPr>
              <w:pStyle w:val="a3"/>
              <w:spacing w:before="130"/>
              <w:rPr>
                <w:rFonts w:cs="Arial"/>
                <w:lang w:val="ru-RU"/>
              </w:rPr>
            </w:pPr>
            <w:r w:rsidRPr="0065767E">
              <w:rPr>
                <w:rFonts w:cs="Arial"/>
                <w:lang w:val="ru-RU"/>
              </w:rPr>
              <w:lastRenderedPageBreak/>
              <w:t xml:space="preserve">Максимальный расход растворителей при </w:t>
            </w:r>
            <w:r>
              <w:rPr>
                <w:rFonts w:cs="Arial"/>
                <w:lang w:val="ru-RU"/>
              </w:rPr>
              <w:t>обезжиривании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F38082B" w14:textId="77777777" w:rsidR="00E03A42" w:rsidRDefault="00E03A42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239E61B1" w14:textId="77777777" w:rsidR="00E03A42" w:rsidRDefault="00E03A42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65767E">
              <w:rPr>
                <w:rFonts w:cs="Arial"/>
                <w:lang w:val="ru-RU"/>
              </w:rPr>
              <w:t>г/мин</w:t>
            </w:r>
          </w:p>
        </w:tc>
      </w:tr>
      <w:tr w:rsidR="0065767E" w:rsidRPr="00E03A42" w14:paraId="0E97DEB5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3C84910" w14:textId="77777777"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05A7BA04" w14:textId="77777777" w:rsidR="0065767E" w:rsidRDefault="0065767E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E74473" w:rsidRPr="008A106B" w14:paraId="219395CB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3478285" w14:textId="77777777" w:rsidR="00E74473" w:rsidRPr="0065767E" w:rsidRDefault="00E74473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65767E">
              <w:rPr>
                <w:rFonts w:cs="Arial"/>
              </w:rPr>
              <w:t>Вид</w:t>
            </w:r>
            <w:proofErr w:type="spellEnd"/>
            <w:r w:rsidRPr="0065767E">
              <w:rPr>
                <w:rFonts w:cs="Arial"/>
              </w:rPr>
              <w:t xml:space="preserve"> </w:t>
            </w:r>
            <w:proofErr w:type="spellStart"/>
            <w:r w:rsidRPr="0065767E">
              <w:rPr>
                <w:rFonts w:cs="Arial"/>
              </w:rPr>
              <w:t>растворителей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9670E12" w14:textId="77777777" w:rsidR="00E74473" w:rsidRDefault="00E74473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65767E" w:rsidRPr="008A106B" w14:paraId="0CC98D6F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5E64AA3" w14:textId="77777777" w:rsidR="0065767E" w:rsidRPr="0065767E" w:rsidRDefault="0065767E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ECA2A67" w14:textId="77777777" w:rsidR="0065767E" w:rsidRDefault="0065767E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E74473" w:rsidRPr="00DA0919" w14:paraId="49F399C5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B4390E6" w14:textId="77777777" w:rsidR="00E74473" w:rsidRPr="0065767E" w:rsidRDefault="00E74473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65767E">
              <w:rPr>
                <w:rFonts w:cs="Arial"/>
                <w:lang w:val="ru-RU"/>
              </w:rPr>
              <w:t>Наличие операций с малым (пониженным расходом ЛКМ, растворителей)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A1A9C86" w14:textId="77777777" w:rsidR="00E74473" w:rsidRDefault="00E74473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65767E" w:rsidRPr="00DA0919" w14:paraId="0F4B062C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15EF349" w14:textId="77777777"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2A7ED64" w14:textId="77777777" w:rsidR="0065767E" w:rsidRDefault="0065767E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E74473" w:rsidRPr="00DA0919" w14:paraId="4672ADB0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C388E97" w14:textId="77777777" w:rsidR="00E74473" w:rsidRPr="0065767E" w:rsidRDefault="00E74473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65767E">
              <w:rPr>
                <w:rFonts w:cs="Arial"/>
                <w:lang w:val="ru-RU"/>
              </w:rPr>
              <w:t>Необходимость специальных режимов вентиляции (по зонам камеры, горизонтальных потоков, внутри замкнутых объемов, корпусов и пр.)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0C31112" w14:textId="77777777" w:rsidR="00E74473" w:rsidRDefault="00E74473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E74473" w:rsidRPr="00DA0919" w14:paraId="37307054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87E2416" w14:textId="77777777" w:rsidR="00E74473" w:rsidRPr="00E74473" w:rsidRDefault="00E74473" w:rsidP="00AA6277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5A3B3017" w14:textId="77777777" w:rsidR="00E74473" w:rsidRDefault="00E74473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  <w:p w14:paraId="2BB0C2DD" w14:textId="77777777" w:rsidR="002A1E7A" w:rsidRDefault="002A1E7A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E1E5B" w:rsidRPr="008A106B" w14:paraId="0480F15D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520A66" w14:textId="77777777" w:rsidR="00DE1E5B" w:rsidRPr="00461AE5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  <w:r w:rsidRPr="00461AE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284E07F1" wp14:editId="549380AA">
                      <wp:simplePos x="0" y="0"/>
                      <wp:positionH relativeFrom="page">
                        <wp:posOffset>-15240</wp:posOffset>
                      </wp:positionH>
                      <wp:positionV relativeFrom="paragraph">
                        <wp:posOffset>92331</wp:posOffset>
                      </wp:positionV>
                      <wp:extent cx="0" cy="243205"/>
                      <wp:effectExtent l="19050" t="0" r="19050" b="23495"/>
                      <wp:wrapNone/>
                      <wp:docPr id="103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FB35F1" id="Line 109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2pt,7.25pt" to="-1.2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Pr="00461AE5">
              <w:rPr>
                <w:rFonts w:ascii="DIN Pro Medium" w:hAnsi="DIN Pro Medium" w:cs="DIN Pro Medium"/>
                <w:sz w:val="24"/>
                <w:szCs w:val="24"/>
              </w:rPr>
              <w:t>Инженерные</w:t>
            </w:r>
            <w:proofErr w:type="spellEnd"/>
            <w:r w:rsidRPr="00461AE5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Pr="00461AE5">
              <w:rPr>
                <w:rFonts w:ascii="DIN Pro Medium" w:hAnsi="DIN Pro Medium" w:cs="DIN Pro Medium"/>
                <w:sz w:val="24"/>
                <w:szCs w:val="24"/>
              </w:rPr>
              <w:t>коммуникации</w:t>
            </w:r>
            <w:proofErr w:type="spellEnd"/>
          </w:p>
          <w:p w14:paraId="5E65DA9F" w14:textId="77777777" w:rsidR="00DE1E5B" w:rsidRDefault="00DE1E5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E74473" w:rsidRPr="008A106B" w14:paraId="7AA933F3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1B829F7" w14:textId="77777777" w:rsidR="004A02B6" w:rsidRPr="00461AE5" w:rsidRDefault="004A02B6" w:rsidP="004A02B6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  <w:r w:rsidRPr="00461AE5">
              <w:rPr>
                <w:rFonts w:cs="Arial"/>
                <w:lang w:val="ru-RU"/>
              </w:rPr>
              <w:t>Источник тепла для нагрева воздуха (природный газ</w:t>
            </w:r>
            <w:r w:rsidR="00461AE5">
              <w:rPr>
                <w:rFonts w:cs="Arial"/>
                <w:lang w:val="ru-RU"/>
              </w:rPr>
              <w:t>/</w:t>
            </w:r>
            <w:proofErr w:type="spellStart"/>
            <w:r w:rsidRPr="00461AE5">
              <w:rPr>
                <w:rFonts w:cs="Arial"/>
                <w:lang w:val="ru-RU"/>
              </w:rPr>
              <w:t>диз</w:t>
            </w:r>
            <w:proofErr w:type="spellEnd"/>
            <w:r w:rsidRPr="00461AE5">
              <w:rPr>
                <w:rFonts w:cs="Arial"/>
                <w:lang w:val="ru-RU"/>
              </w:rPr>
              <w:t>. топливо, перегретый пар, э</w:t>
            </w:r>
            <w:r w:rsidR="00E03A42">
              <w:rPr>
                <w:rFonts w:cs="Arial"/>
                <w:lang w:val="ru-RU"/>
              </w:rPr>
              <w:t>лектроэнергия, комбинированный)</w:t>
            </w:r>
          </w:p>
          <w:p w14:paraId="712ED6DF" w14:textId="77777777" w:rsidR="00E74473" w:rsidRPr="00461AE5" w:rsidRDefault="004A02B6" w:rsidP="004A02B6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461AE5">
              <w:rPr>
                <w:rFonts w:cs="Arial"/>
              </w:rPr>
              <w:t>Характеристики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CF629AA" w14:textId="77777777" w:rsidR="00E74473" w:rsidRPr="00787B96" w:rsidRDefault="00E74473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8A106B" w14:paraId="75527204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83ADF46" w14:textId="77777777" w:rsidR="00461AE5" w:rsidRPr="00461AE5" w:rsidRDefault="00461AE5" w:rsidP="004A02B6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15944CC9" w14:textId="77777777" w:rsidR="00461AE5" w:rsidRPr="00787B96" w:rsidRDefault="00461AE5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8A106B" w14:paraId="28CF358F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6ECE9BA" w14:textId="77777777" w:rsidR="00E74473" w:rsidRPr="00461AE5" w:rsidRDefault="004A02B6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461AE5">
              <w:rPr>
                <w:rFonts w:cs="Arial"/>
              </w:rPr>
              <w:t>Наличие</w:t>
            </w:r>
            <w:proofErr w:type="spellEnd"/>
            <w:r w:rsidRPr="00461AE5">
              <w:rPr>
                <w:rFonts w:cs="Arial"/>
              </w:rPr>
              <w:t xml:space="preserve"> </w:t>
            </w:r>
            <w:proofErr w:type="spellStart"/>
            <w:r w:rsidRPr="00461AE5">
              <w:rPr>
                <w:rFonts w:cs="Arial"/>
              </w:rPr>
              <w:t>резерва</w:t>
            </w:r>
            <w:proofErr w:type="spellEnd"/>
            <w:r w:rsidRPr="00461AE5">
              <w:rPr>
                <w:rFonts w:cs="Arial"/>
              </w:rPr>
              <w:t xml:space="preserve"> </w:t>
            </w:r>
            <w:proofErr w:type="spellStart"/>
            <w:r w:rsidRPr="00461AE5">
              <w:rPr>
                <w:rFonts w:cs="Arial"/>
              </w:rPr>
              <w:t>мощности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9CF8286" w14:textId="77777777"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8A106B" w14:paraId="47A4DB5F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0467190" w14:textId="77777777"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97F6726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8A106B" w14:paraId="7293EB03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A8098B1" w14:textId="77777777" w:rsidR="00E74473" w:rsidRPr="00461AE5" w:rsidRDefault="004A02B6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461AE5">
              <w:rPr>
                <w:rFonts w:cs="Arial"/>
              </w:rPr>
              <w:t>Точки</w:t>
            </w:r>
            <w:proofErr w:type="spellEnd"/>
            <w:r w:rsidRPr="00461AE5">
              <w:rPr>
                <w:rFonts w:cs="Arial"/>
              </w:rPr>
              <w:t xml:space="preserve"> </w:t>
            </w:r>
            <w:proofErr w:type="spellStart"/>
            <w:r w:rsidRPr="00461AE5">
              <w:rPr>
                <w:rFonts w:cs="Arial"/>
              </w:rPr>
              <w:t>подключения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26E7539" w14:textId="77777777"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8A106B" w14:paraId="518FD602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FABD417" w14:textId="77777777"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DF455E3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8A106B" w14:paraId="549AA958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611DDFA" w14:textId="77777777" w:rsidR="00E74473" w:rsidRPr="00461AE5" w:rsidRDefault="004A02B6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461AE5">
              <w:rPr>
                <w:rFonts w:cs="Arial"/>
              </w:rPr>
              <w:t>Электрическая</w:t>
            </w:r>
            <w:proofErr w:type="spellEnd"/>
            <w:r w:rsidRPr="00461AE5">
              <w:rPr>
                <w:rFonts w:cs="Arial"/>
              </w:rPr>
              <w:t xml:space="preserve"> </w:t>
            </w:r>
            <w:proofErr w:type="spellStart"/>
            <w:r w:rsidRPr="00461AE5">
              <w:rPr>
                <w:rFonts w:cs="Arial"/>
              </w:rPr>
              <w:t>энергия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67D6BBA" w14:textId="77777777"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8A106B" w14:paraId="382E0B7A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C5F6897" w14:textId="77777777"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33C379C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8A106B" w14:paraId="111255B5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97B1CD1" w14:textId="77777777" w:rsidR="00E74473" w:rsidRPr="00461AE5" w:rsidRDefault="004A02B6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461AE5">
              <w:rPr>
                <w:rFonts w:cs="Arial"/>
              </w:rPr>
              <w:t>Наличие</w:t>
            </w:r>
            <w:proofErr w:type="spellEnd"/>
            <w:r w:rsidRPr="00461AE5">
              <w:rPr>
                <w:rFonts w:cs="Arial"/>
              </w:rPr>
              <w:t xml:space="preserve"> </w:t>
            </w:r>
            <w:proofErr w:type="spellStart"/>
            <w:r w:rsidRPr="00461AE5">
              <w:rPr>
                <w:rFonts w:cs="Arial"/>
              </w:rPr>
              <w:t>резерва</w:t>
            </w:r>
            <w:proofErr w:type="spellEnd"/>
            <w:r w:rsidRPr="00461AE5">
              <w:rPr>
                <w:rFonts w:cs="Arial"/>
              </w:rPr>
              <w:t xml:space="preserve"> </w:t>
            </w:r>
            <w:proofErr w:type="spellStart"/>
            <w:r w:rsidRPr="00461AE5">
              <w:rPr>
                <w:rFonts w:cs="Arial"/>
              </w:rPr>
              <w:t>мощности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30D5212" w14:textId="77777777"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8A106B" w14:paraId="1F48E1AC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76EBA14" w14:textId="77777777"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DE54305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8A106B" w14:paraId="15768655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A064891" w14:textId="77777777" w:rsidR="004A02B6" w:rsidRPr="00461AE5" w:rsidRDefault="004A02B6" w:rsidP="00AA6277">
            <w:pPr>
              <w:pStyle w:val="a3"/>
              <w:spacing w:before="130"/>
              <w:rPr>
                <w:rFonts w:cs="Arial"/>
              </w:rPr>
            </w:pPr>
            <w:proofErr w:type="spellStart"/>
            <w:r w:rsidRPr="00461AE5">
              <w:rPr>
                <w:rFonts w:cs="Arial"/>
              </w:rPr>
              <w:t>Источник</w:t>
            </w:r>
            <w:proofErr w:type="spellEnd"/>
            <w:r w:rsidRPr="00461AE5">
              <w:rPr>
                <w:rFonts w:cs="Arial"/>
              </w:rPr>
              <w:t xml:space="preserve"> </w:t>
            </w:r>
            <w:proofErr w:type="spellStart"/>
            <w:r w:rsidRPr="00461AE5">
              <w:rPr>
                <w:rFonts w:cs="Arial"/>
              </w:rPr>
              <w:t>сжатого</w:t>
            </w:r>
            <w:proofErr w:type="spellEnd"/>
            <w:r w:rsidRPr="00461AE5">
              <w:rPr>
                <w:rFonts w:cs="Arial"/>
              </w:rPr>
              <w:t xml:space="preserve"> </w:t>
            </w:r>
            <w:proofErr w:type="spellStart"/>
            <w:r w:rsidRPr="00461AE5">
              <w:rPr>
                <w:rFonts w:cs="Arial"/>
              </w:rPr>
              <w:t>воздуха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E1ACEA5" w14:textId="77777777" w:rsidR="004A02B6" w:rsidRPr="00787B96" w:rsidRDefault="004A02B6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8A106B" w14:paraId="3C8CE9E9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F0C1E0D" w14:textId="77777777"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EE9DB40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DA0919" w14:paraId="03B87809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4F66A50" w14:textId="77777777" w:rsidR="004A02B6" w:rsidRPr="00461AE5" w:rsidRDefault="004A02B6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461AE5">
              <w:rPr>
                <w:rFonts w:cs="Arial"/>
                <w:lang w:val="ru-RU"/>
              </w:rPr>
              <w:t>Необходимость установки система очистки сжатого воздуха (при использовании заводской линии)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C592A4B" w14:textId="77777777" w:rsidR="004A02B6" w:rsidRPr="00787B96" w:rsidRDefault="004A02B6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7902" w:rsidRPr="00DA0919" w14:paraId="359F8CC6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6E19D40" w14:textId="77777777" w:rsidR="00CE7902" w:rsidRPr="00461AE5" w:rsidRDefault="00CE7902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85A91FE" w14:textId="77777777" w:rsidR="00CE7902" w:rsidRPr="00787B96" w:rsidRDefault="00CE790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8A106B" w14:paraId="321D9B30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4E8570E" w14:textId="77777777" w:rsidR="004A02B6" w:rsidRPr="00461AE5" w:rsidRDefault="004A02B6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461AE5">
              <w:rPr>
                <w:rFonts w:cs="Arial"/>
              </w:rPr>
              <w:t>Количество</w:t>
            </w:r>
            <w:proofErr w:type="spellEnd"/>
            <w:r w:rsidRPr="00461AE5">
              <w:rPr>
                <w:rFonts w:cs="Arial"/>
              </w:rPr>
              <w:t xml:space="preserve"> </w:t>
            </w:r>
            <w:proofErr w:type="spellStart"/>
            <w:r w:rsidRPr="00461AE5">
              <w:rPr>
                <w:rFonts w:cs="Arial"/>
              </w:rPr>
              <w:t>точек</w:t>
            </w:r>
            <w:proofErr w:type="spellEnd"/>
            <w:r w:rsidRPr="00461AE5">
              <w:rPr>
                <w:rFonts w:cs="Arial"/>
              </w:rPr>
              <w:t xml:space="preserve"> </w:t>
            </w:r>
            <w:proofErr w:type="spellStart"/>
            <w:r w:rsidRPr="00461AE5">
              <w:rPr>
                <w:rFonts w:cs="Arial"/>
              </w:rPr>
              <w:t>подключения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06086BC" w14:textId="77777777" w:rsidR="004A02B6" w:rsidRPr="00787B96" w:rsidRDefault="004A02B6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7902" w:rsidRPr="008A106B" w14:paraId="5811C4C3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4D73F74" w14:textId="77777777" w:rsidR="00CE7902" w:rsidRPr="00461AE5" w:rsidRDefault="00CE7902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40AA15C4" w14:textId="77777777" w:rsidR="00CE7902" w:rsidRPr="00787B96" w:rsidRDefault="00CE790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DA0919" w14:paraId="13471C3B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CB64E66" w14:textId="77777777" w:rsidR="004A02B6" w:rsidRPr="00461AE5" w:rsidRDefault="004A02B6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461AE5">
              <w:rPr>
                <w:rFonts w:cs="Arial"/>
                <w:lang w:val="ru-RU"/>
              </w:rPr>
              <w:t xml:space="preserve">Точки забора и выброса </w:t>
            </w:r>
            <w:r w:rsidRPr="00461AE5">
              <w:rPr>
                <w:rFonts w:cs="Arial"/>
                <w:lang w:val="ru-RU"/>
              </w:rPr>
              <w:lastRenderedPageBreak/>
              <w:t>вентиляционного воздуха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8EA6590" w14:textId="77777777" w:rsidR="004A02B6" w:rsidRPr="00787B96" w:rsidRDefault="004A02B6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DA0919" w14:paraId="476C1774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A12D1E3" w14:textId="77777777" w:rsidR="004A02B6" w:rsidRPr="004A02B6" w:rsidRDefault="004A02B6" w:rsidP="00AA6277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2F0AABC3" w14:textId="77777777" w:rsidR="004A02B6" w:rsidRDefault="004A02B6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E1E5B" w:rsidRPr="008A106B" w14:paraId="5A2E7D07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CC9F26" w14:textId="77777777" w:rsidR="00DE1E5B" w:rsidRPr="00CE7902" w:rsidRDefault="00DE1E5B" w:rsidP="004A02B6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  <w:r w:rsidRPr="00CE7902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39BBEAFA" wp14:editId="79323DE7">
                      <wp:simplePos x="0" y="0"/>
                      <wp:positionH relativeFrom="page">
                        <wp:posOffset>-16935</wp:posOffset>
                      </wp:positionH>
                      <wp:positionV relativeFrom="paragraph">
                        <wp:posOffset>75565</wp:posOffset>
                      </wp:positionV>
                      <wp:extent cx="0" cy="243205"/>
                      <wp:effectExtent l="19050" t="0" r="19050" b="23495"/>
                      <wp:wrapNone/>
                      <wp:docPr id="10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BAC04" id="Line 109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35pt,5.95pt" to="-1.3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ZT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Pr="00CE7902">
              <w:rPr>
                <w:rFonts w:ascii="DIN Pro Medium" w:hAnsi="DIN Pro Medium" w:cs="DIN Pro Medium"/>
                <w:sz w:val="24"/>
                <w:szCs w:val="24"/>
              </w:rPr>
              <w:t>Требования</w:t>
            </w:r>
            <w:proofErr w:type="spellEnd"/>
            <w:r w:rsidRPr="00CE7902">
              <w:rPr>
                <w:rFonts w:ascii="DIN Pro Medium" w:hAnsi="DIN Pro Medium" w:cs="DIN Pro Medium"/>
                <w:sz w:val="24"/>
                <w:szCs w:val="24"/>
              </w:rPr>
              <w:t xml:space="preserve"> к </w:t>
            </w:r>
            <w:proofErr w:type="spellStart"/>
            <w:r w:rsidRPr="00CE7902">
              <w:rPr>
                <w:rFonts w:ascii="DIN Pro Medium" w:hAnsi="DIN Pro Medium" w:cs="DIN Pro Medium"/>
                <w:sz w:val="24"/>
                <w:szCs w:val="24"/>
              </w:rPr>
              <w:t>системе</w:t>
            </w:r>
            <w:proofErr w:type="spellEnd"/>
            <w:r w:rsidRPr="00CE7902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Pr="00CE7902">
              <w:rPr>
                <w:rFonts w:ascii="DIN Pro Medium" w:hAnsi="DIN Pro Medium" w:cs="DIN Pro Medium"/>
                <w:sz w:val="24"/>
                <w:szCs w:val="24"/>
              </w:rPr>
              <w:t>автоматики</w:t>
            </w:r>
            <w:proofErr w:type="spellEnd"/>
          </w:p>
          <w:p w14:paraId="7D023EC1" w14:textId="77777777" w:rsidR="00DE1E5B" w:rsidRPr="00DE1E5B" w:rsidRDefault="00DE1E5B" w:rsidP="004A02B6">
            <w:pPr>
              <w:pStyle w:val="a3"/>
              <w:spacing w:before="130"/>
              <w:rPr>
                <w:rFonts w:ascii="DIN Pro Medium" w:hAnsi="DIN Pro Medium" w:cs="DIN Pro Medium"/>
                <w:sz w:val="18"/>
                <w:szCs w:val="18"/>
              </w:rPr>
            </w:pPr>
          </w:p>
        </w:tc>
      </w:tr>
      <w:tr w:rsidR="004A02B6" w:rsidRPr="00DA0919" w14:paraId="1B555FF6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47F6CC1" w14:textId="77777777" w:rsidR="004A02B6" w:rsidRPr="003A1775" w:rsidRDefault="004A02B6" w:rsidP="004A02B6">
            <w:pPr>
              <w:pStyle w:val="a3"/>
              <w:spacing w:before="130"/>
              <w:rPr>
                <w:rFonts w:cs="Arial"/>
                <w:lang w:val="ru-RU"/>
              </w:rPr>
            </w:pPr>
            <w:r w:rsidRPr="003A1775">
              <w:rPr>
                <w:rFonts w:cs="Arial"/>
                <w:lang w:val="ru-RU"/>
              </w:rPr>
              <w:t>Внешняя индикация режима камеры (работа, отключено)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77C0193" w14:textId="77777777"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DA0919" w14:paraId="78B6DE0E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54F2800" w14:textId="77777777" w:rsidR="003A1775" w:rsidRPr="003A1775" w:rsidRDefault="003A1775" w:rsidP="004A02B6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38BE545A" w14:textId="77777777"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DA0919" w14:paraId="326B21AE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A71A55E" w14:textId="77777777" w:rsidR="004A02B6" w:rsidRPr="003A1775" w:rsidRDefault="004A02B6" w:rsidP="004A02B6">
            <w:pPr>
              <w:pStyle w:val="a3"/>
              <w:spacing w:before="130"/>
              <w:rPr>
                <w:rFonts w:cs="Arial"/>
                <w:lang w:val="ru-RU"/>
              </w:rPr>
            </w:pPr>
            <w:r w:rsidRPr="003A1775">
              <w:rPr>
                <w:rFonts w:cs="Arial"/>
                <w:lang w:val="ru-RU"/>
              </w:rPr>
              <w:t>Регистрация и архивирование данных по технологическим режимам применительно к каждому изделию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4E1B861" w14:textId="77777777"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DA0919" w14:paraId="5BDACE40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2F7CBC7" w14:textId="77777777" w:rsidR="003A1775" w:rsidRPr="003A1775" w:rsidRDefault="003A1775" w:rsidP="004A02B6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7517AA5" w14:textId="77777777"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DA0919" w14:paraId="3E89E86E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42763EF" w14:textId="77777777" w:rsidR="004A02B6" w:rsidRPr="003A1775" w:rsidRDefault="004A02B6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3A1775">
              <w:rPr>
                <w:rFonts w:cs="Arial"/>
                <w:lang w:val="ru-RU"/>
              </w:rPr>
              <w:t xml:space="preserve">Выдача информации о режиме работы и технологических параметрах на внешний терминал, сервер, мобильный 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631BD3D" w14:textId="77777777"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5D3598E9" w14:textId="77777777" w:rsidR="00537463" w:rsidRPr="00787B96" w:rsidRDefault="00537463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6C3814FC" w14:textId="77777777" w:rsidR="00537463" w:rsidRPr="00787B96" w:rsidRDefault="00537463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DA0919" w14:paraId="53D8D77C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BA6988E" w14:textId="77777777" w:rsidR="003A1775" w:rsidRPr="003A1775" w:rsidRDefault="003A1775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1375C32" w14:textId="77777777"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44DE4C57" w14:textId="77777777" w:rsidTr="00E03A42">
        <w:trPr>
          <w:trHeight w:val="533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0CF8A69" w14:textId="77777777" w:rsidR="004E5A04" w:rsidRPr="003A1775" w:rsidRDefault="004E5A0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3A1775">
              <w:rPr>
                <w:rFonts w:cs="Arial"/>
              </w:rPr>
              <w:t>Система</w:t>
            </w:r>
            <w:proofErr w:type="spellEnd"/>
            <w:r w:rsidRPr="003A1775">
              <w:rPr>
                <w:rFonts w:cs="Arial"/>
              </w:rPr>
              <w:t xml:space="preserve"> </w:t>
            </w:r>
            <w:proofErr w:type="spellStart"/>
            <w:r w:rsidRPr="003A1775">
              <w:rPr>
                <w:rFonts w:cs="Arial"/>
              </w:rPr>
              <w:t>цифрового</w:t>
            </w:r>
            <w:proofErr w:type="spellEnd"/>
            <w:r w:rsidRPr="003A1775">
              <w:rPr>
                <w:rFonts w:cs="Arial"/>
              </w:rPr>
              <w:t xml:space="preserve"> </w:t>
            </w:r>
            <w:proofErr w:type="spellStart"/>
            <w:r w:rsidRPr="003A1775">
              <w:rPr>
                <w:rFonts w:cs="Arial"/>
              </w:rPr>
              <w:t>видеонаблюдения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4FDBA3A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2E84199B" w14:textId="77777777" w:rsidTr="00E03A42">
        <w:trPr>
          <w:gridAfter w:val="2"/>
          <w:wAfter w:w="6520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F237675" w14:textId="77777777" w:rsidR="005439FB" w:rsidRPr="00DE1E5B" w:rsidRDefault="005439FB" w:rsidP="004E5A04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</w:tr>
      <w:tr w:rsidR="003A1775" w:rsidRPr="008A106B" w14:paraId="1071447E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D72481" w14:textId="77777777" w:rsidR="003A1775" w:rsidRDefault="005439FB" w:rsidP="004A02B6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177DB2E4" wp14:editId="4C44A4ED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105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4BA9AD" id="Line 109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="003A1775">
              <w:rPr>
                <w:rFonts w:ascii="DIN Pro Medium" w:hAnsi="DIN Pro Medium" w:cs="DIN Pro Medium"/>
                <w:sz w:val="24"/>
                <w:szCs w:val="24"/>
              </w:rPr>
              <w:t>Дополнительное</w:t>
            </w:r>
            <w:proofErr w:type="spellEnd"/>
            <w:r w:rsidR="003A1775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="003A1775" w:rsidRPr="003A1775">
              <w:rPr>
                <w:rFonts w:ascii="DIN Pro Medium" w:hAnsi="DIN Pro Medium" w:cs="DIN Pro Medium"/>
                <w:sz w:val="24"/>
                <w:szCs w:val="24"/>
              </w:rPr>
              <w:t>оснащение</w:t>
            </w:r>
            <w:proofErr w:type="spellEnd"/>
          </w:p>
          <w:p w14:paraId="04A03080" w14:textId="77777777" w:rsidR="003A1775" w:rsidRDefault="003A1775" w:rsidP="004A02B6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4E5A04" w:rsidRPr="008A106B" w14:paraId="27D4C0FD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45D4CC5" w14:textId="77777777"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Подъемные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лифтовые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площадки</w:t>
            </w:r>
            <w:proofErr w:type="spellEnd"/>
            <w:r w:rsidRPr="005439FB">
              <w:rPr>
                <w:rFonts w:cs="Arial"/>
              </w:rPr>
              <w:t xml:space="preserve"> (</w:t>
            </w:r>
            <w:proofErr w:type="spellStart"/>
            <w:r w:rsidRPr="005439FB">
              <w:rPr>
                <w:rFonts w:cs="Arial"/>
              </w:rPr>
              <w:t>тип</w:t>
            </w:r>
            <w:proofErr w:type="spellEnd"/>
            <w:r w:rsidRPr="005439FB">
              <w:rPr>
                <w:rFonts w:cs="Arial"/>
              </w:rPr>
              <w:t>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A5707D7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1DCA0DDC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7FC6362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187D664B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72D2063F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B8276C1" w14:textId="77777777"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Другая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оснастка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712AF0C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1751E789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E468323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221D76A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1C090E07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C2C2725" w14:textId="77777777"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Рекуператоры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тепла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4E68F03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60EEC434" w14:textId="77777777" w:rsidTr="00E03A42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26BF544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2ACF990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1755BF9F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2E9F640" w14:textId="77777777"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Переносные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светильники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498DCA7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427FE743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FA4FF24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7DCF3C1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4EF68660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FD7DF5D" w14:textId="77777777"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Переносные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заземляющие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устройства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7A0CD73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09D8FE63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28DE34B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855ACF4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2F7F9878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4A3C540" w14:textId="77777777"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Транспортные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тележки</w:t>
            </w:r>
            <w:proofErr w:type="spellEnd"/>
            <w:r w:rsidRPr="005439FB">
              <w:rPr>
                <w:rFonts w:cs="Arial"/>
              </w:rPr>
              <w:t xml:space="preserve">, </w:t>
            </w:r>
            <w:proofErr w:type="spellStart"/>
            <w:r w:rsidRPr="005439FB">
              <w:rPr>
                <w:rFonts w:cs="Arial"/>
              </w:rPr>
              <w:t>грузоподъемность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9D3054F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7D1ADB3B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D08F54E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BB796A3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02B60AA8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A59558E" w14:textId="77777777"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Тяговый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механизм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для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тележек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033EA73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4AD7059C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CC39072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5892ED9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57600A34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5FF1627" w14:textId="77777777"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Тали</w:t>
            </w:r>
            <w:proofErr w:type="spellEnd"/>
            <w:r w:rsidRPr="005439FB">
              <w:rPr>
                <w:rFonts w:cs="Arial"/>
              </w:rPr>
              <w:t xml:space="preserve">, </w:t>
            </w:r>
            <w:proofErr w:type="spellStart"/>
            <w:r w:rsidRPr="005439FB">
              <w:rPr>
                <w:rFonts w:cs="Arial"/>
              </w:rPr>
              <w:t>домкраты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6019FE6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65B0EDFF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A7449F4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A45E00B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8A106B" w14:paraId="763A011A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FA72DF9" w14:textId="77777777" w:rsidR="008B4DFC" w:rsidRPr="005439FB" w:rsidRDefault="008B4DFC" w:rsidP="008B4DFC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</w:rPr>
            </w:pPr>
            <w:proofErr w:type="spellStart"/>
            <w:r w:rsidRPr="005439FB">
              <w:rPr>
                <w:rFonts w:cs="Arial"/>
              </w:rPr>
              <w:t>Компрессорная</w:t>
            </w:r>
            <w:proofErr w:type="spellEnd"/>
            <w:r w:rsidRPr="005439FB">
              <w:rPr>
                <w:rFonts w:cs="Arial"/>
              </w:rPr>
              <w:t xml:space="preserve"> </w:t>
            </w:r>
            <w:proofErr w:type="spellStart"/>
            <w:r w:rsidRPr="005439FB">
              <w:rPr>
                <w:rFonts w:cs="Arial"/>
              </w:rPr>
              <w:t>установка</w:t>
            </w:r>
            <w:proofErr w:type="spellEnd"/>
            <w:r w:rsidRPr="005439FB">
              <w:rPr>
                <w:rFonts w:cs="Arial"/>
              </w:rPr>
              <w:t xml:space="preserve">, </w:t>
            </w:r>
            <w:proofErr w:type="spellStart"/>
            <w:r w:rsidRPr="005439FB">
              <w:rPr>
                <w:rFonts w:cs="Arial"/>
              </w:rPr>
              <w:t>характеристики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B9B773B" w14:textId="77777777"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0076A157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A492727" w14:textId="77777777" w:rsidR="005439FB" w:rsidRPr="005439FB" w:rsidRDefault="005439FB" w:rsidP="008B4DFC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36FBB70" w14:textId="77777777" w:rsidR="005439FB" w:rsidRPr="00787B96" w:rsidRDefault="005439FB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DA0919" w14:paraId="785AB17B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2183E6D" w14:textId="77777777" w:rsidR="008B4DFC" w:rsidRPr="005439FB" w:rsidRDefault="004038AD" w:rsidP="008B4DFC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Осушитель воздуха</w:t>
            </w:r>
            <w:r w:rsidR="008B4DFC" w:rsidRPr="005439FB">
              <w:rPr>
                <w:rFonts w:cs="Arial"/>
                <w:lang w:val="ru-RU"/>
              </w:rPr>
              <w:t xml:space="preserve">, блоки </w:t>
            </w:r>
            <w:r w:rsidR="008B4DFC" w:rsidRPr="005439FB">
              <w:rPr>
                <w:rFonts w:cs="Arial"/>
                <w:lang w:val="ru-RU"/>
              </w:rPr>
              <w:lastRenderedPageBreak/>
              <w:t>подготовки  воздуха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71FC1CD" w14:textId="77777777"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DA0919" w14:paraId="27811DEA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A57BDFC" w14:textId="77777777" w:rsidR="005439FB" w:rsidRPr="005439FB" w:rsidRDefault="005439FB" w:rsidP="008B4DFC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3204198" w14:textId="77777777" w:rsidR="005439FB" w:rsidRPr="00787B96" w:rsidRDefault="005439FB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8A106B" w14:paraId="67A9C2E7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F656E9B" w14:textId="77777777" w:rsidR="008B4DFC" w:rsidRPr="005439FB" w:rsidRDefault="008B4DFC" w:rsidP="008B4DFC">
            <w:pPr>
              <w:pStyle w:val="a3"/>
              <w:spacing w:before="130"/>
              <w:rPr>
                <w:rFonts w:cs="Arial"/>
                <w:lang w:val="ru-RU"/>
              </w:rPr>
            </w:pPr>
            <w:proofErr w:type="spellStart"/>
            <w:r w:rsidRPr="005439FB">
              <w:rPr>
                <w:rFonts w:cs="Arial"/>
              </w:rPr>
              <w:t>Прочее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150E68F" w14:textId="77777777"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7E08CA" w:rsidRPr="008A106B" w14:paraId="79E34585" w14:textId="77777777" w:rsidTr="00E03A42">
        <w:trPr>
          <w:trHeight w:val="40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6A718A4" w14:textId="77777777" w:rsidR="00F17DA4" w:rsidRPr="005439FB" w:rsidRDefault="00F17DA4" w:rsidP="008B4DFC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03694E08" w14:textId="77777777" w:rsidR="007E08CA" w:rsidRDefault="007E08CA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5439FB" w:rsidRPr="008A106B" w14:paraId="2DEE3241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EEEFD7F" w14:textId="77777777" w:rsidR="005439FB" w:rsidRPr="005439FB" w:rsidRDefault="005439FB" w:rsidP="008B4DFC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FC67B" w14:textId="77777777" w:rsidR="005439FB" w:rsidRDefault="005439FB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7E08CA" w:rsidRPr="007309EA" w14:paraId="52E120A9" w14:textId="77777777" w:rsidTr="00055D32">
        <w:tc>
          <w:tcPr>
            <w:tcW w:w="9433" w:type="dxa"/>
            <w:gridSpan w:val="3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260AABBA" w14:textId="77777777" w:rsidR="007E08CA" w:rsidRDefault="00787B96" w:rsidP="008B4DFC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0077F89C" wp14:editId="15892A5A">
                      <wp:simplePos x="0" y="0"/>
                      <wp:positionH relativeFrom="page">
                        <wp:posOffset>4787</wp:posOffset>
                      </wp:positionH>
                      <wp:positionV relativeFrom="paragraph">
                        <wp:posOffset>79766</wp:posOffset>
                      </wp:positionV>
                      <wp:extent cx="0" cy="243205"/>
                      <wp:effectExtent l="19050" t="0" r="19050" b="23495"/>
                      <wp:wrapNone/>
                      <wp:docPr id="110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F744CD" id="Line 109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4pt,6.3pt" to=".4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+eJIQ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7E08CA"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4A2A8295" wp14:editId="5BE062D5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-1148169535</wp:posOffset>
                      </wp:positionV>
                      <wp:extent cx="0" cy="243205"/>
                      <wp:effectExtent l="19050" t="0" r="19050" b="23495"/>
                      <wp:wrapNone/>
                      <wp:docPr id="11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2E6389" id="Line 109" o:spid="_x0000_s1026" style="position:absolute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90407.05pt" to="-16787.55pt,-903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E4y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7E08CA"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4A3C7FA9" wp14:editId="0DFA6105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-1089109455</wp:posOffset>
                      </wp:positionV>
                      <wp:extent cx="0" cy="243205"/>
                      <wp:effectExtent l="19050" t="0" r="19050" b="23495"/>
                      <wp:wrapNone/>
                      <wp:docPr id="108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12636D" id="Line 109" o:spid="_x0000_s1026" style="position:absolute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85756.65pt" to="-16787.55pt,-857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1EIQ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7E08CA"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5968C280" wp14:editId="22FA7F7E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-1089109455</wp:posOffset>
                      </wp:positionV>
                      <wp:extent cx="0" cy="243205"/>
                      <wp:effectExtent l="19050" t="0" r="19050" b="23495"/>
                      <wp:wrapNone/>
                      <wp:docPr id="10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EFDBED" id="Line 109" o:spid="_x0000_s1026" style="position:absolute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85756.65pt" to="-16787.55pt,-857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IO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b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7E08CA" w:rsidRPr="00DE1E5B">
              <w:rPr>
                <w:rFonts w:ascii="DIN Pro Medium" w:hAnsi="DIN Pro Medium" w:cs="DIN Pro Medium"/>
                <w:sz w:val="18"/>
                <w:szCs w:val="18"/>
                <w:lang w:val="ru-RU"/>
              </w:rPr>
              <w:t xml:space="preserve"> </w:t>
            </w:r>
            <w:proofErr w:type="gramStart"/>
            <w:r w:rsidR="007E08CA" w:rsidRPr="007E08CA">
              <w:rPr>
                <w:rFonts w:ascii="DIN Pro Medium" w:hAnsi="DIN Pro Medium" w:cs="DIN Pro Medium"/>
                <w:sz w:val="24"/>
                <w:szCs w:val="24"/>
                <w:lang w:val="ru-RU"/>
              </w:rPr>
              <w:t>Система  автоматического</w:t>
            </w:r>
            <w:proofErr w:type="gramEnd"/>
            <w:r w:rsidR="007E08CA" w:rsidRPr="007E08CA"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  пожаротушения и сигнализации</w:t>
            </w:r>
          </w:p>
          <w:p w14:paraId="026AB652" w14:textId="77777777" w:rsidR="007E08CA" w:rsidRDefault="007E08CA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7E08CA" w:rsidRPr="007309EA" w14:paraId="493E0865" w14:textId="77777777" w:rsidTr="00E03A42">
        <w:tc>
          <w:tcPr>
            <w:tcW w:w="9433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1AEC811" w14:textId="77777777" w:rsidR="007E08CA" w:rsidRPr="00787B96" w:rsidRDefault="007E08CA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7309EA" w14:paraId="054722A0" w14:textId="77777777" w:rsidTr="00E03A42">
        <w:tc>
          <w:tcPr>
            <w:tcW w:w="2913" w:type="dxa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6BD4EAD2" w14:textId="77777777" w:rsidR="008B4DFC" w:rsidRPr="00DE1E5B" w:rsidRDefault="008B4DFC" w:rsidP="008B4DFC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2417C37" w14:textId="77777777" w:rsidR="008B4DFC" w:rsidRDefault="008B4DFC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8B4DFC" w:rsidRPr="00DA0919" w14:paraId="2DDDFB75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5080308" w14:textId="77777777" w:rsidR="008B4DFC" w:rsidRPr="007E08CA" w:rsidRDefault="00787B96" w:rsidP="008B4DFC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EF9DA30" wp14:editId="52346656">
                      <wp:simplePos x="0" y="0"/>
                      <wp:positionH relativeFrom="page">
                        <wp:posOffset>-19884</wp:posOffset>
                      </wp:positionH>
                      <wp:positionV relativeFrom="paragraph">
                        <wp:posOffset>62252</wp:posOffset>
                      </wp:positionV>
                      <wp:extent cx="5610" cy="633910"/>
                      <wp:effectExtent l="19050" t="19050" r="33020" b="13970"/>
                      <wp:wrapNone/>
                      <wp:docPr id="20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10" cy="633910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138C4D" id="Line 109" o:spid="_x0000_s1026" style="position:absolute;flip:x y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55pt,4.9pt" to="-1.1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8B4DFC" w:rsidRPr="007E08CA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Проектные работы (рабочая документация КЖ, КМ  КМД и т.д.)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F691881" w14:textId="77777777"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DA0919" w14:paraId="3FAE2548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804953D" w14:textId="77777777" w:rsidR="008B4DFC" w:rsidRPr="00DE1E5B" w:rsidRDefault="008B4DFC" w:rsidP="008B4DFC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2DE27EB" w14:textId="77777777" w:rsidR="008B4DFC" w:rsidRDefault="008B4DFC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8B4DFC" w:rsidRPr="008A106B" w14:paraId="6AE8BA9B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6D91CDE" w14:textId="77777777" w:rsidR="008B4DFC" w:rsidRPr="00092118" w:rsidRDefault="00092118" w:rsidP="008B4DFC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092118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3F46D7AB" wp14:editId="1BCCA094">
                      <wp:simplePos x="0" y="0"/>
                      <wp:positionH relativeFrom="page">
                        <wp:posOffset>1695</wp:posOffset>
                      </wp:positionH>
                      <wp:positionV relativeFrom="paragraph">
                        <wp:posOffset>84147</wp:posOffset>
                      </wp:positionV>
                      <wp:extent cx="0" cy="243205"/>
                      <wp:effectExtent l="19050" t="0" r="19050" b="23495"/>
                      <wp:wrapNone/>
                      <wp:docPr id="118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9FB209" id="Line 109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15pt,6.65pt" to=".1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sUlIQ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" strokecolor="#415fb1" strokeweight=".79933mm">
                      <w10:wrap anchorx="page"/>
                    </v:line>
                  </w:pict>
                </mc:Fallback>
              </mc:AlternateContent>
            </w:r>
            <w:r w:rsidR="00537463" w:rsidRPr="00092118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1438FEFF" wp14:editId="699B3D13">
                      <wp:simplePos x="0" y="0"/>
                      <wp:positionH relativeFrom="page">
                        <wp:posOffset>-213204425</wp:posOffset>
                      </wp:positionH>
                      <wp:positionV relativeFrom="paragraph">
                        <wp:posOffset>-1307726620</wp:posOffset>
                      </wp:positionV>
                      <wp:extent cx="0" cy="243205"/>
                      <wp:effectExtent l="19050" t="0" r="19050" b="23495"/>
                      <wp:wrapNone/>
                      <wp:docPr id="11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8D7747" id="Line 109" o:spid="_x0000_s1026" style="position:absolute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75pt,-102970.6pt" to="-16787.75pt,-1029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pv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b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" strokecolor="#415fb1" strokeweight=".79933mm">
                      <w10:wrap anchorx="page"/>
                    </v:line>
                  </w:pict>
                </mc:Fallback>
              </mc:AlternateContent>
            </w:r>
            <w:proofErr w:type="spellStart"/>
            <w:r w:rsidR="008B4DFC" w:rsidRPr="00092118">
              <w:rPr>
                <w:rFonts w:ascii="DIN Pro Medium" w:hAnsi="DIN Pro Medium" w:cs="DIN Pro Medium"/>
                <w:sz w:val="24"/>
                <w:szCs w:val="24"/>
              </w:rPr>
              <w:t>Прочие</w:t>
            </w:r>
            <w:proofErr w:type="spellEnd"/>
            <w:r w:rsidR="008B4DFC" w:rsidRPr="00092118">
              <w:rPr>
                <w:rFonts w:ascii="DIN Pro Medium" w:hAnsi="DIN Pro Medium" w:cs="DIN Pro Medium"/>
                <w:sz w:val="24"/>
                <w:szCs w:val="24"/>
              </w:rPr>
              <w:t xml:space="preserve"> </w:t>
            </w:r>
            <w:proofErr w:type="spellStart"/>
            <w:r w:rsidR="008B4DFC" w:rsidRPr="00092118">
              <w:rPr>
                <w:rFonts w:ascii="DIN Pro Medium" w:hAnsi="DIN Pro Medium" w:cs="DIN Pro Medium"/>
                <w:sz w:val="24"/>
                <w:szCs w:val="24"/>
              </w:rPr>
              <w:t>требования</w:t>
            </w:r>
            <w:proofErr w:type="spellEnd"/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2351EBB" w14:textId="77777777"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8A106B" w14:paraId="2605FA34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D4BC1DE" w14:textId="77777777" w:rsidR="008B4DFC" w:rsidRPr="00DE1E5B" w:rsidRDefault="008B4DFC" w:rsidP="008B4DFC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5E5961B3" w14:textId="77777777" w:rsidR="008B4DFC" w:rsidRDefault="008B4DFC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92118" w:rsidRPr="00DA0919" w14:paraId="48BA3E58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5C5F20" w14:textId="77777777" w:rsidR="00092118" w:rsidRDefault="00092118" w:rsidP="008B4DFC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0382E3D6" wp14:editId="4F6B4BBA">
                      <wp:simplePos x="0" y="0"/>
                      <wp:positionH relativeFrom="page">
                        <wp:posOffset>-15135</wp:posOffset>
                      </wp:positionH>
                      <wp:positionV relativeFrom="paragraph">
                        <wp:posOffset>85129</wp:posOffset>
                      </wp:positionV>
                      <wp:extent cx="0" cy="243205"/>
                      <wp:effectExtent l="19050" t="0" r="19050" b="23495"/>
                      <wp:wrapNone/>
                      <wp:docPr id="119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A1EFEA" id="Line 109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2pt,6.7pt" to="-1.2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092118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До какой даты Вам необходимо получить предложение</w:t>
            </w:r>
          </w:p>
        </w:tc>
      </w:tr>
      <w:tr w:rsidR="00092118" w:rsidRPr="00DA0919" w14:paraId="2BF7F562" w14:textId="77777777" w:rsidTr="00055D32">
        <w:tc>
          <w:tcPr>
            <w:tcW w:w="9433" w:type="dxa"/>
            <w:gridSpan w:val="3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2BF68924" w14:textId="77777777" w:rsidR="00092118" w:rsidRPr="00DE1E5B" w:rsidRDefault="00092118" w:rsidP="008B4DFC">
            <w:pPr>
              <w:pStyle w:val="a3"/>
              <w:spacing w:before="130"/>
              <w:rPr>
                <w:i/>
                <w:noProof/>
                <w:sz w:val="18"/>
                <w:szCs w:val="18"/>
                <w:lang w:val="ru-RU" w:eastAsia="ru-RU"/>
              </w:rPr>
            </w:pPr>
          </w:p>
        </w:tc>
      </w:tr>
      <w:tr w:rsidR="00092118" w:rsidRPr="00DA0919" w14:paraId="686CE098" w14:textId="77777777" w:rsidTr="00055D32">
        <w:tc>
          <w:tcPr>
            <w:tcW w:w="9433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28D7921" w14:textId="77777777" w:rsidR="00092118" w:rsidRPr="00787B96" w:rsidRDefault="00092118" w:rsidP="008B4DFC">
            <w:pPr>
              <w:pStyle w:val="a3"/>
              <w:spacing w:before="130"/>
              <w:rPr>
                <w:noProof/>
                <w:sz w:val="18"/>
                <w:szCs w:val="18"/>
                <w:lang w:val="ru-RU" w:eastAsia="ru-RU"/>
              </w:rPr>
            </w:pPr>
          </w:p>
        </w:tc>
      </w:tr>
    </w:tbl>
    <w:p w14:paraId="33F11FDB" w14:textId="77777777" w:rsidR="00F67157" w:rsidRDefault="00F67157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sectPr w:rsidR="00F67157" w:rsidSect="00F17DA4">
      <w:headerReference w:type="default" r:id="rId7"/>
      <w:footerReference w:type="default" r:id="rId8"/>
      <w:pgSz w:w="11910" w:h="16840"/>
      <w:pgMar w:top="1353" w:right="1400" w:bottom="993" w:left="1300" w:header="332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D9CD0" w14:textId="77777777" w:rsidR="00C9763B" w:rsidRDefault="00C9763B">
      <w:r>
        <w:separator/>
      </w:r>
    </w:p>
  </w:endnote>
  <w:endnote w:type="continuationSeparator" w:id="0">
    <w:p w14:paraId="380C12BF" w14:textId="77777777" w:rsidR="00C9763B" w:rsidRDefault="00C9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F7F740F-72D5-4049-A801-ABAA863FB00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IN Pro Regular">
    <w:altName w:val="DIN Pro Regular"/>
    <w:panose1 w:val="020B05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DIN Pro Medium">
    <w:altName w:val="DIN Pro Medium"/>
    <w:panose1 w:val="020B06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B014CC1D-6C04-4C3D-A392-CBDF303EDFF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6B55BA6-7C2D-48E4-AE3A-9DB3B80BD2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0053" w14:textId="5E752574" w:rsidR="00DB71A5" w:rsidRDefault="000C7F5A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6432" behindDoc="0" locked="0" layoutInCell="1" allowOverlap="1" wp14:anchorId="7A5F498C" wp14:editId="2CA37070">
          <wp:simplePos x="0" y="0"/>
          <wp:positionH relativeFrom="margin">
            <wp:posOffset>-673100</wp:posOffset>
          </wp:positionH>
          <wp:positionV relativeFrom="paragraph">
            <wp:posOffset>-145415</wp:posOffset>
          </wp:positionV>
          <wp:extent cx="7816215" cy="475615"/>
          <wp:effectExtent l="0" t="0" r="0" b="635"/>
          <wp:wrapTopAndBottom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21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197AE" w14:textId="77777777" w:rsidR="00C9763B" w:rsidRDefault="00C9763B">
      <w:r>
        <w:separator/>
      </w:r>
    </w:p>
  </w:footnote>
  <w:footnote w:type="continuationSeparator" w:id="0">
    <w:p w14:paraId="13108A67" w14:textId="77777777" w:rsidR="00C9763B" w:rsidRDefault="00C976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1324D" w14:textId="6DA872E3" w:rsidR="00DB71A5" w:rsidRPr="00AF28BE" w:rsidRDefault="000C7F5A" w:rsidP="00F17DA4">
    <w:pPr>
      <w:pStyle w:val="a5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B0C801C" wp14:editId="5E6D298B">
          <wp:simplePos x="0" y="0"/>
          <wp:positionH relativeFrom="margin">
            <wp:posOffset>-647700</wp:posOffset>
          </wp:positionH>
          <wp:positionV relativeFrom="paragraph">
            <wp:posOffset>-83820</wp:posOffset>
          </wp:positionV>
          <wp:extent cx="7135495" cy="844550"/>
          <wp:effectExtent l="0" t="0" r="0" b="0"/>
          <wp:wrapTopAndBottom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5495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C3C"/>
    <w:rsid w:val="00007DAF"/>
    <w:rsid w:val="00037A0C"/>
    <w:rsid w:val="00055D32"/>
    <w:rsid w:val="00092118"/>
    <w:rsid w:val="000C7F5A"/>
    <w:rsid w:val="000D2C9D"/>
    <w:rsid w:val="000D5001"/>
    <w:rsid w:val="001105A8"/>
    <w:rsid w:val="00153922"/>
    <w:rsid w:val="001C4050"/>
    <w:rsid w:val="001E38B6"/>
    <w:rsid w:val="00201BEB"/>
    <w:rsid w:val="0023396D"/>
    <w:rsid w:val="002A1E7A"/>
    <w:rsid w:val="002B7AD6"/>
    <w:rsid w:val="002E2261"/>
    <w:rsid w:val="003207E1"/>
    <w:rsid w:val="00322C25"/>
    <w:rsid w:val="00342C9C"/>
    <w:rsid w:val="00353931"/>
    <w:rsid w:val="003836F6"/>
    <w:rsid w:val="003911D6"/>
    <w:rsid w:val="003A1775"/>
    <w:rsid w:val="003A2687"/>
    <w:rsid w:val="003C5C50"/>
    <w:rsid w:val="003D2134"/>
    <w:rsid w:val="003E62D0"/>
    <w:rsid w:val="004038AD"/>
    <w:rsid w:val="00405217"/>
    <w:rsid w:val="0045743E"/>
    <w:rsid w:val="00461AE5"/>
    <w:rsid w:val="004917C7"/>
    <w:rsid w:val="004A02B6"/>
    <w:rsid w:val="004E5A04"/>
    <w:rsid w:val="00537463"/>
    <w:rsid w:val="005439FB"/>
    <w:rsid w:val="00560C74"/>
    <w:rsid w:val="005949DC"/>
    <w:rsid w:val="005C2178"/>
    <w:rsid w:val="005F0F1F"/>
    <w:rsid w:val="00610948"/>
    <w:rsid w:val="00613C3C"/>
    <w:rsid w:val="00613E94"/>
    <w:rsid w:val="00620B15"/>
    <w:rsid w:val="00650F8E"/>
    <w:rsid w:val="0065767E"/>
    <w:rsid w:val="006E289D"/>
    <w:rsid w:val="006E3908"/>
    <w:rsid w:val="006E4221"/>
    <w:rsid w:val="006F100D"/>
    <w:rsid w:val="00725D2C"/>
    <w:rsid w:val="007309EA"/>
    <w:rsid w:val="007327E3"/>
    <w:rsid w:val="00754D39"/>
    <w:rsid w:val="00772D79"/>
    <w:rsid w:val="0078096F"/>
    <w:rsid w:val="00787B96"/>
    <w:rsid w:val="007A0631"/>
    <w:rsid w:val="007E08CA"/>
    <w:rsid w:val="00845AA8"/>
    <w:rsid w:val="00882ABD"/>
    <w:rsid w:val="008A106B"/>
    <w:rsid w:val="008B43E3"/>
    <w:rsid w:val="008B4DFC"/>
    <w:rsid w:val="00924C57"/>
    <w:rsid w:val="009A5104"/>
    <w:rsid w:val="009B7679"/>
    <w:rsid w:val="00A0091D"/>
    <w:rsid w:val="00A372BA"/>
    <w:rsid w:val="00A86EDF"/>
    <w:rsid w:val="00A87E2D"/>
    <w:rsid w:val="00AE62AF"/>
    <w:rsid w:val="00AF28BE"/>
    <w:rsid w:val="00AF56A8"/>
    <w:rsid w:val="00B267D3"/>
    <w:rsid w:val="00B67371"/>
    <w:rsid w:val="00C308B8"/>
    <w:rsid w:val="00C42442"/>
    <w:rsid w:val="00C648B6"/>
    <w:rsid w:val="00C9763B"/>
    <w:rsid w:val="00CA0476"/>
    <w:rsid w:val="00CD2B71"/>
    <w:rsid w:val="00CE15EC"/>
    <w:rsid w:val="00CE5329"/>
    <w:rsid w:val="00CE7902"/>
    <w:rsid w:val="00D12256"/>
    <w:rsid w:val="00D1348F"/>
    <w:rsid w:val="00D34BB0"/>
    <w:rsid w:val="00DA0919"/>
    <w:rsid w:val="00DB71A5"/>
    <w:rsid w:val="00DD50F5"/>
    <w:rsid w:val="00DE1E5B"/>
    <w:rsid w:val="00E03A42"/>
    <w:rsid w:val="00E260F8"/>
    <w:rsid w:val="00E400DD"/>
    <w:rsid w:val="00E74473"/>
    <w:rsid w:val="00E74703"/>
    <w:rsid w:val="00EB7AA8"/>
    <w:rsid w:val="00EC0F59"/>
    <w:rsid w:val="00EC147E"/>
    <w:rsid w:val="00EE5063"/>
    <w:rsid w:val="00F17DA4"/>
    <w:rsid w:val="00F67157"/>
    <w:rsid w:val="00F83F77"/>
    <w:rsid w:val="00F90050"/>
    <w:rsid w:val="00F92765"/>
    <w:rsid w:val="00FA1553"/>
    <w:rsid w:val="00FB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2659C3"/>
  <w15:docId w15:val="{5E53BE94-A58F-4BE8-A27A-6048C31A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DIN Pro Regular" w:eastAsia="DIN Pro Regular" w:hAnsi="DIN Pro Regular" w:cs="DIN Pro Regular"/>
    </w:rPr>
  </w:style>
  <w:style w:type="paragraph" w:styleId="1">
    <w:name w:val="heading 1"/>
    <w:basedOn w:val="a"/>
    <w:uiPriority w:val="1"/>
    <w:qFormat/>
    <w:pPr>
      <w:ind w:left="333"/>
      <w:outlineLvl w:val="0"/>
    </w:pPr>
    <w:rPr>
      <w:rFonts w:ascii="DIN Pro Medium" w:eastAsia="DIN Pro Medium" w:hAnsi="DIN Pro Medium" w:cs="DIN Pro Medium"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1225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12256"/>
    <w:rPr>
      <w:rFonts w:ascii="DIN Pro Regular" w:eastAsia="DIN Pro Regular" w:hAnsi="DIN Pro Regular" w:cs="DIN Pro Regular"/>
    </w:rPr>
  </w:style>
  <w:style w:type="paragraph" w:styleId="a7">
    <w:name w:val="footer"/>
    <w:basedOn w:val="a"/>
    <w:link w:val="a8"/>
    <w:unhideWhenUsed/>
    <w:rsid w:val="00D1225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2256"/>
    <w:rPr>
      <w:rFonts w:ascii="DIN Pro Regular" w:eastAsia="DIN Pro Regular" w:hAnsi="DIN Pro Regular" w:cs="DIN Pro Regular"/>
    </w:rPr>
  </w:style>
  <w:style w:type="character" w:styleId="a9">
    <w:name w:val="Placeholder Text"/>
    <w:basedOn w:val="a0"/>
    <w:uiPriority w:val="99"/>
    <w:semiHidden/>
    <w:rsid w:val="00613C3C"/>
    <w:rPr>
      <w:color w:val="808080"/>
    </w:rPr>
  </w:style>
  <w:style w:type="table" w:styleId="aa">
    <w:name w:val="Table Grid"/>
    <w:basedOn w:val="a1"/>
    <w:uiPriority w:val="39"/>
    <w:rsid w:val="00EC1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0D2C9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D2C9D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D2C9D"/>
    <w:rPr>
      <w:rFonts w:ascii="DIN Pro Regular" w:eastAsia="DIN Pro Regular" w:hAnsi="DIN Pro Regular" w:cs="DIN Pro Regular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D2C9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D2C9D"/>
    <w:rPr>
      <w:rFonts w:ascii="DIN Pro Regular" w:eastAsia="DIN Pro Regular" w:hAnsi="DIN Pro Regular" w:cs="DIN Pro Regular"/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0D2C9D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2C9D"/>
    <w:rPr>
      <w:rFonts w:ascii="Segoe UI" w:eastAsia="DIN Pro Regular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c\Documents\&#1053;&#1072;&#1089;&#1090;&#1088;&#1072;&#1080;&#1074;&#1072;&#1077;&#1084;&#1099;&#1077;%20&#1096;&#1072;&#1073;&#1083;&#1086;&#1085;&#1099;%20Office\&#1040;&#1085;&#1082;&#1077;&#1090;&#1072;%20&#1076;&#1083;&#1103;%20&#1050;&#1055;_&#1087;&#1086;&#1083;&#1085;&#1072;&#1103;%20&#1074;&#1077;&#1088;&#1089;&#1080;&#1103;_&#1074;&#1072;&#1088;&#1080;&#1072;&#1085;&#1090;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B72A2-DA9C-4871-9038-CD735D96D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Анкета для КП_полная версия_вариант_1</Template>
  <TotalTime>67</TotalTime>
  <Pages>6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 для КП_полная версия_вариант_1.cdr</vt:lpstr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для КП_полная версия_вариант_1.cdr</dc:title>
  <dc:creator>Пользователь Windows</dc:creator>
  <cp:lastModifiedBy>Светлана Кононова</cp:lastModifiedBy>
  <cp:revision>5</cp:revision>
  <cp:lastPrinted>2023-11-02T06:35:00Z</cp:lastPrinted>
  <dcterms:created xsi:type="dcterms:W3CDTF">2021-10-13T10:49:00Z</dcterms:created>
  <dcterms:modified xsi:type="dcterms:W3CDTF">2024-01-17T10:04:00Z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2019-09-26T00:00:00Z</vt:filetime>
  </property>
</Properties>
</file>